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9B71DB" w14:textId="117E96BE" w:rsidR="005B28D0" w:rsidRPr="005B28D0" w:rsidRDefault="00D7318F" w:rsidP="005B28D0">
      <w:pPr>
        <w:pStyle w:val="HUDBody"/>
      </w:pPr>
      <w:r w:rsidRPr="00F457F6">
        <w:rPr>
          <w:rFonts w:ascii="Arial" w:eastAsia="Calibri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490BB4D7" wp14:editId="296072B5">
            <wp:simplePos x="0" y="0"/>
            <wp:positionH relativeFrom="page">
              <wp:posOffset>-43754</wp:posOffset>
            </wp:positionH>
            <wp:positionV relativeFrom="paragraph">
              <wp:posOffset>-667923</wp:posOffset>
            </wp:positionV>
            <wp:extent cx="7601848" cy="10748285"/>
            <wp:effectExtent l="0" t="0" r="0" b="0"/>
            <wp:wrapNone/>
            <wp:docPr id="1114637391" name="Picture 1114637391" descr="A white and blue cover with a black and whit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4637391" name="Picture 1114637391" descr="A white and blue cover with a black and white de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848" cy="1074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592E7" w14:textId="1680064E" w:rsidR="009533B7" w:rsidRDefault="00D32406" w:rsidP="00D32406">
      <w:pPr>
        <w:pStyle w:val="HUDTitle"/>
        <w:tabs>
          <w:tab w:val="left" w:pos="5708"/>
        </w:tabs>
      </w:pPr>
      <w:r>
        <w:tab/>
      </w:r>
    </w:p>
    <w:p w14:paraId="1D801015" w14:textId="6B02DC9A" w:rsidR="009533B7" w:rsidRDefault="00D32406" w:rsidP="00D32406">
      <w:pPr>
        <w:pStyle w:val="HUDTitle"/>
        <w:tabs>
          <w:tab w:val="left" w:pos="6749"/>
        </w:tabs>
      </w:pPr>
      <w:r>
        <w:tab/>
      </w:r>
    </w:p>
    <w:p w14:paraId="02943880" w14:textId="1A6BCBE5" w:rsidR="007C2D8F" w:rsidRPr="00DC1ED0" w:rsidRDefault="007C2D8F" w:rsidP="007C2D8F">
      <w:pPr>
        <w:widowControl w:val="0"/>
        <w:autoSpaceDE w:val="0"/>
        <w:autoSpaceDN w:val="0"/>
        <w:spacing w:after="0" w:line="240" w:lineRule="auto"/>
        <w:contextualSpacing/>
        <w:jc w:val="center"/>
        <w:rPr>
          <w:rFonts w:ascii="Arial" w:hAnsi="Arial" w:cs="Arial"/>
          <w:b/>
          <w:color w:val="003E52" w:themeColor="text2"/>
          <w:sz w:val="36"/>
          <w:szCs w:val="36"/>
        </w:rPr>
      </w:pPr>
      <w:r w:rsidRPr="00DC1ED0">
        <w:rPr>
          <w:rFonts w:ascii="Arial" w:hAnsi="Arial" w:cs="Arial"/>
          <w:b/>
          <w:color w:val="003E52" w:themeColor="text2"/>
          <w:sz w:val="36"/>
          <w:szCs w:val="36"/>
        </w:rPr>
        <w:t>Residential Development Underwrite</w:t>
      </w:r>
    </w:p>
    <w:p w14:paraId="7167CB54" w14:textId="69E07A98" w:rsidR="009533B7" w:rsidRDefault="009533B7" w:rsidP="009533B7">
      <w:pPr>
        <w:pStyle w:val="HUDTitle"/>
        <w:jc w:val="center"/>
      </w:pPr>
    </w:p>
    <w:p w14:paraId="7E478AE5" w14:textId="3479E144" w:rsidR="005B28D0" w:rsidRDefault="00D7318F" w:rsidP="00D7318F">
      <w:pPr>
        <w:pStyle w:val="HUDTitle"/>
        <w:tabs>
          <w:tab w:val="center" w:pos="4961"/>
          <w:tab w:val="left" w:pos="7215"/>
        </w:tabs>
      </w:pPr>
      <w:r>
        <w:tab/>
      </w:r>
      <w:r w:rsidR="005B28D0">
        <w:t>D</w:t>
      </w:r>
      <w:r w:rsidR="00AF2C4F">
        <w:t xml:space="preserve">eveloper </w:t>
      </w:r>
      <w:r w:rsidR="009A369A">
        <w:t>p</w:t>
      </w:r>
      <w:r w:rsidR="00AF2C4F">
        <w:t>rofil</w:t>
      </w:r>
      <w:r>
        <w:t>e</w:t>
      </w:r>
    </w:p>
    <w:p w14:paraId="76134109" w14:textId="32EE2943" w:rsidR="00523356" w:rsidRDefault="00523356">
      <w:r>
        <w:br w:type="page"/>
      </w:r>
    </w:p>
    <w:p w14:paraId="6BD46A18" w14:textId="77777777" w:rsidR="00020CFE" w:rsidRDefault="00020CFE" w:rsidP="00441BDB">
      <w:pPr>
        <w:spacing w:line="278" w:lineRule="auto"/>
      </w:pPr>
    </w:p>
    <w:p w14:paraId="7FC4073D" w14:textId="6E323504" w:rsidR="00EB51B6" w:rsidRPr="007B6085" w:rsidRDefault="00BD6FAA" w:rsidP="00EB51B6">
      <w:pPr>
        <w:spacing w:line="278" w:lineRule="auto"/>
        <w:rPr>
          <w:sz w:val="22"/>
        </w:rPr>
      </w:pPr>
      <w:r w:rsidRPr="007B6085">
        <w:rPr>
          <w:sz w:val="22"/>
        </w:rPr>
        <w:t xml:space="preserve">The information requested in this document will </w:t>
      </w:r>
      <w:r w:rsidR="00065F21" w:rsidRPr="007B6085">
        <w:rPr>
          <w:sz w:val="22"/>
        </w:rPr>
        <w:t xml:space="preserve">support </w:t>
      </w:r>
      <w:r w:rsidR="00DD4091">
        <w:rPr>
          <w:sz w:val="22"/>
        </w:rPr>
        <w:t>Te Tūāpapa Kura Kāinga – Ministry of Housing and Urban Development (</w:t>
      </w:r>
      <w:r w:rsidR="00065F21" w:rsidRPr="007B6085">
        <w:rPr>
          <w:sz w:val="22"/>
        </w:rPr>
        <w:t>HUD</w:t>
      </w:r>
      <w:r w:rsidR="00DD4091">
        <w:rPr>
          <w:sz w:val="22"/>
        </w:rPr>
        <w:t>)</w:t>
      </w:r>
      <w:r w:rsidR="00065F21" w:rsidRPr="001A270C">
        <w:rPr>
          <w:sz w:val="22"/>
        </w:rPr>
        <w:t xml:space="preserve"> to assess your organisation</w:t>
      </w:r>
      <w:r w:rsidR="002917F1" w:rsidRPr="001A270C">
        <w:rPr>
          <w:sz w:val="22"/>
        </w:rPr>
        <w:t>’</w:t>
      </w:r>
      <w:r w:rsidR="00065F21" w:rsidRPr="001A270C">
        <w:rPr>
          <w:sz w:val="22"/>
        </w:rPr>
        <w:t xml:space="preserve">s </w:t>
      </w:r>
      <w:r w:rsidR="00EB51B6" w:rsidRPr="001A270C">
        <w:rPr>
          <w:sz w:val="22"/>
        </w:rPr>
        <w:t>capability and capacity</w:t>
      </w:r>
      <w:r w:rsidR="00DD4091">
        <w:rPr>
          <w:sz w:val="22"/>
        </w:rPr>
        <w:t xml:space="preserve"> against the Residential Development Underwrite (RDU) criteria</w:t>
      </w:r>
      <w:r w:rsidR="006603F0" w:rsidRPr="007B6085">
        <w:rPr>
          <w:sz w:val="22"/>
        </w:rPr>
        <w:t>.</w:t>
      </w:r>
      <w:r w:rsidR="00EB51B6" w:rsidRPr="007B6085">
        <w:rPr>
          <w:sz w:val="22"/>
        </w:rPr>
        <w:t xml:space="preserve"> </w:t>
      </w:r>
    </w:p>
    <w:p w14:paraId="3505C05B" w14:textId="32126A03" w:rsidR="00882261" w:rsidRDefault="00441BDB" w:rsidP="006E7723">
      <w:pPr>
        <w:pStyle w:val="HUDSubheading"/>
      </w:pPr>
      <w:r>
        <w:t>Respondent details</w:t>
      </w:r>
    </w:p>
    <w:tbl>
      <w:tblPr>
        <w:tblStyle w:val="TableGrid"/>
        <w:tblW w:w="9912" w:type="dxa"/>
        <w:tblLook w:val="04A0" w:firstRow="1" w:lastRow="0" w:firstColumn="1" w:lastColumn="0" w:noHBand="0" w:noVBand="1"/>
      </w:tblPr>
      <w:tblGrid>
        <w:gridCol w:w="4956"/>
        <w:gridCol w:w="4956"/>
      </w:tblGrid>
      <w:tr w:rsidR="00FD3450" w14:paraId="1B8D44C2" w14:textId="77777777" w:rsidTr="008918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E7E9E8"/>
            <w:vAlign w:val="top"/>
          </w:tcPr>
          <w:p w14:paraId="696F6C0B" w14:textId="77777777" w:rsidR="00FD3450" w:rsidRDefault="00FD3450" w:rsidP="00B36ECC">
            <w:pPr>
              <w:pStyle w:val="HUDBody"/>
              <w:rPr>
                <w:b/>
                <w:sz w:val="22"/>
                <w:szCs w:val="22"/>
              </w:rPr>
            </w:pPr>
          </w:p>
          <w:p w14:paraId="3A1DCD62" w14:textId="3232FEDE" w:rsidR="00FD3450" w:rsidRDefault="007B6085" w:rsidP="00B36ECC">
            <w:pPr>
              <w:pStyle w:val="HUDBody"/>
              <w:rPr>
                <w:rFonts w:ascii="Arial" w:hAnsi="Arial" w:cs="Arial"/>
                <w:b/>
                <w:caps w:val="0"/>
                <w:sz w:val="22"/>
                <w:szCs w:val="22"/>
              </w:rPr>
            </w:pPr>
            <w:r>
              <w:rPr>
                <w:rFonts w:cs="Arial"/>
                <w:b/>
                <w:caps w:val="0"/>
                <w:sz w:val="22"/>
                <w:szCs w:val="22"/>
              </w:rPr>
              <w:t>INFORMATION REQUESTED</w:t>
            </w:r>
          </w:p>
        </w:tc>
        <w:tc>
          <w:tcPr>
            <w:tcW w:w="4956" w:type="dxa"/>
          </w:tcPr>
          <w:p w14:paraId="69C1D14D" w14:textId="77777777" w:rsidR="00FD3450" w:rsidRDefault="00FD3450" w:rsidP="00B36ECC">
            <w:pPr>
              <w:pStyle w:val="HUD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aps w:val="0"/>
                <w:sz w:val="22"/>
                <w:szCs w:val="22"/>
              </w:rPr>
            </w:pPr>
          </w:p>
          <w:p w14:paraId="245CEA17" w14:textId="1CD0B7CB" w:rsidR="00FD3450" w:rsidRPr="00B36ECC" w:rsidRDefault="007B6085" w:rsidP="00B36ECC">
            <w:pPr>
              <w:pStyle w:val="HUDBody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DEVELOPER INFORMATION</w:t>
            </w:r>
            <w:r w:rsidR="00673465" w:rsidRPr="007B6085">
              <w:rPr>
                <w:rFonts w:ascii="Arial Bold" w:hAnsi="Arial Bold" w:cs="Arial Bold"/>
                <w:b/>
                <w:sz w:val="22"/>
                <w:szCs w:val="22"/>
              </w:rPr>
              <w:t xml:space="preserve"> </w:t>
            </w:r>
          </w:p>
        </w:tc>
      </w:tr>
      <w:tr w:rsidR="00673465" w14:paraId="069B282D" w14:textId="77777777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E7E9E8"/>
            <w:vAlign w:val="top"/>
          </w:tcPr>
          <w:p w14:paraId="60251211" w14:textId="4593DBAB" w:rsidR="00673465" w:rsidRDefault="00673465" w:rsidP="00B36ECC">
            <w:pPr>
              <w:pStyle w:val="HUDBody"/>
              <w:rPr>
                <w:b/>
                <w:sz w:val="22"/>
                <w:szCs w:val="22"/>
              </w:rPr>
            </w:pPr>
            <w:r w:rsidRPr="00673465">
              <w:rPr>
                <w:b/>
                <w:sz w:val="22"/>
                <w:szCs w:val="22"/>
              </w:rPr>
              <w:t>Statement describing the developer entity or entities (including any umbrella organisation arrangements, if applicable)</w:t>
            </w:r>
          </w:p>
        </w:tc>
        <w:tc>
          <w:tcPr>
            <w:tcW w:w="4956" w:type="dxa"/>
          </w:tcPr>
          <w:p w14:paraId="09330D8A" w14:textId="77777777" w:rsidR="00673465" w:rsidRPr="00B36ECC" w:rsidRDefault="00673465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D3450" w14:paraId="1286BF45" w14:textId="77777777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E7E9E8"/>
            <w:vAlign w:val="top"/>
          </w:tcPr>
          <w:p w14:paraId="58E37E58" w14:textId="193BE6AC" w:rsidR="00FD3450" w:rsidRPr="00B36ECC" w:rsidRDefault="00FD3450" w:rsidP="00B36ECC">
            <w:pPr>
              <w:pStyle w:val="HUDBody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Legal name of entity </w:t>
            </w:r>
          </w:p>
        </w:tc>
        <w:tc>
          <w:tcPr>
            <w:tcW w:w="4956" w:type="dxa"/>
          </w:tcPr>
          <w:p w14:paraId="2A72D5F4" w14:textId="77777777" w:rsidR="00FD3450" w:rsidRPr="00B36ECC" w:rsidRDefault="00FD3450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4B953F99" w14:textId="29767647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3BBA2FB4" w14:textId="7F63270B" w:rsidR="00B36ECC" w:rsidRPr="00B36ECC" w:rsidRDefault="00B36ECC" w:rsidP="00B36ECC">
            <w:pPr>
              <w:pStyle w:val="HUDBody"/>
              <w:rPr>
                <w:sz w:val="22"/>
                <w:szCs w:val="22"/>
              </w:rPr>
            </w:pPr>
            <w:r w:rsidRPr="00B36ECC">
              <w:rPr>
                <w:rFonts w:ascii="Arial" w:hAnsi="Arial" w:cs="Arial"/>
                <w:b/>
                <w:sz w:val="22"/>
                <w:szCs w:val="22"/>
              </w:rPr>
              <w:t>Trading name (if different)</w:t>
            </w:r>
          </w:p>
        </w:tc>
        <w:tc>
          <w:tcPr>
            <w:tcW w:w="4956" w:type="dxa"/>
          </w:tcPr>
          <w:p w14:paraId="40A45616" w14:textId="77777777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882261" w14:paraId="66556C67" w14:textId="77777777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38BC5D19" w14:textId="7CCAEA5B" w:rsidR="00882261" w:rsidRPr="00B36ECC" w:rsidRDefault="00882261" w:rsidP="00B36ECC">
            <w:pPr>
              <w:pStyle w:val="HUDBody"/>
              <w:rPr>
                <w:rFonts w:ascii="Arial" w:hAnsi="Arial" w:cs="Arial"/>
                <w:b/>
                <w:sz w:val="22"/>
                <w:szCs w:val="22"/>
              </w:rPr>
            </w:pPr>
            <w:r w:rsidRPr="00A640BC">
              <w:rPr>
                <w:rFonts w:ascii="Arial" w:hAnsi="Arial" w:cs="Arial"/>
                <w:b/>
                <w:sz w:val="22"/>
                <w:szCs w:val="22"/>
              </w:rPr>
              <w:t xml:space="preserve">Parent </w:t>
            </w:r>
            <w:r w:rsidR="009A369A">
              <w:rPr>
                <w:rFonts w:ascii="Arial" w:hAnsi="Arial" w:cs="Arial"/>
                <w:b/>
                <w:sz w:val="22"/>
                <w:szCs w:val="22"/>
              </w:rPr>
              <w:t>c</w:t>
            </w:r>
            <w:r w:rsidRPr="00A640BC">
              <w:rPr>
                <w:rFonts w:ascii="Arial" w:hAnsi="Arial" w:cs="Arial"/>
                <w:b/>
                <w:sz w:val="22"/>
                <w:szCs w:val="22"/>
              </w:rPr>
              <w:t>ompany</w:t>
            </w:r>
            <w:r w:rsidR="00EA2796">
              <w:rPr>
                <w:rFonts w:ascii="Arial" w:hAnsi="Arial" w:cs="Arial"/>
                <w:b/>
                <w:sz w:val="22"/>
                <w:szCs w:val="22"/>
              </w:rPr>
              <w:t>(s)</w:t>
            </w:r>
            <w:r w:rsidR="0050682F">
              <w:rPr>
                <w:rFonts w:ascii="Arial" w:hAnsi="Arial" w:cs="Arial"/>
                <w:b/>
                <w:sz w:val="22"/>
                <w:szCs w:val="22"/>
              </w:rPr>
              <w:t xml:space="preserve"> – including number of years in operation</w:t>
            </w:r>
            <w:r w:rsidRPr="00A640BC">
              <w:rPr>
                <w:rFonts w:ascii="Arial" w:hAnsi="Arial" w:cs="Arial"/>
                <w:b/>
                <w:sz w:val="22"/>
                <w:szCs w:val="22"/>
              </w:rPr>
              <w:t xml:space="preserve"> (if applicable)</w:t>
            </w:r>
          </w:p>
        </w:tc>
        <w:tc>
          <w:tcPr>
            <w:tcW w:w="4956" w:type="dxa"/>
          </w:tcPr>
          <w:p w14:paraId="2D4C61EC" w14:textId="77777777" w:rsidR="00882261" w:rsidRPr="00B36ECC" w:rsidRDefault="00882261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E72DE" w14:paraId="18940798" w14:textId="77777777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447E4D66" w14:textId="5A0D4029" w:rsidR="00CE72DE" w:rsidRPr="00A640BC" w:rsidRDefault="00CE72DE" w:rsidP="00B36ECC">
            <w:pPr>
              <w:pStyle w:val="HUDBody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Subsidiary entities</w:t>
            </w:r>
            <w:r w:rsidR="00EA2796">
              <w:rPr>
                <w:rFonts w:ascii="Arial" w:hAnsi="Arial" w:cs="Arial"/>
                <w:b/>
                <w:sz w:val="22"/>
                <w:szCs w:val="22"/>
              </w:rPr>
              <w:t xml:space="preserve">(s) </w:t>
            </w:r>
            <w:r w:rsidR="008918A8">
              <w:rPr>
                <w:rFonts w:ascii="Arial" w:hAnsi="Arial" w:cs="Arial"/>
                <w:b/>
                <w:sz w:val="22"/>
                <w:szCs w:val="22"/>
              </w:rPr>
              <w:t>–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EA2796">
              <w:rPr>
                <w:rFonts w:ascii="Arial" w:hAnsi="Arial" w:cs="Arial"/>
                <w:b/>
                <w:sz w:val="22"/>
                <w:szCs w:val="22"/>
              </w:rPr>
              <w:t>including number of years in operation</w:t>
            </w:r>
            <w:r w:rsidR="00EA2796" w:rsidRPr="00A640B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(if applicable) </w:t>
            </w:r>
          </w:p>
        </w:tc>
        <w:tc>
          <w:tcPr>
            <w:tcW w:w="4956" w:type="dxa"/>
          </w:tcPr>
          <w:p w14:paraId="3C6C0F4E" w14:textId="77777777" w:rsidR="00CE72DE" w:rsidRPr="00B36ECC" w:rsidRDefault="00CE72DE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50F2D069" w14:textId="2B7066D6" w:rsidTr="007B60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</w:tcPr>
          <w:p w14:paraId="55E64314" w14:textId="19DDD95E" w:rsidR="00B36ECC" w:rsidRPr="00B36ECC" w:rsidRDefault="00B36ECC" w:rsidP="00B36ECC">
            <w:pPr>
              <w:pStyle w:val="HUDBody"/>
              <w:rPr>
                <w:sz w:val="22"/>
                <w:szCs w:val="22"/>
              </w:rPr>
            </w:pPr>
            <w:r w:rsidRPr="00B36ECC">
              <w:rPr>
                <w:rFonts w:ascii="Arial" w:hAnsi="Arial" w:cs="Arial"/>
                <w:b/>
                <w:sz w:val="22"/>
                <w:szCs w:val="22"/>
              </w:rPr>
              <w:t>New Zealand Company Incorporation Number or</w:t>
            </w:r>
          </w:p>
        </w:tc>
        <w:tc>
          <w:tcPr>
            <w:tcW w:w="0" w:type="dxa"/>
          </w:tcPr>
          <w:p w14:paraId="1225EA86" w14:textId="0466B253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3882BCB5" w14:textId="76CB8AC0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61AD7678" w14:textId="01F60548" w:rsidR="00B36ECC" w:rsidRPr="00B36ECC" w:rsidRDefault="00B36ECC" w:rsidP="00B36ECC">
            <w:pPr>
              <w:pStyle w:val="HUDBody"/>
              <w:rPr>
                <w:sz w:val="22"/>
                <w:szCs w:val="22"/>
              </w:rPr>
            </w:pP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Limited </w:t>
            </w:r>
            <w:r w:rsidR="00E16791"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artnership </w:t>
            </w:r>
            <w:r w:rsidR="00E16791">
              <w:rPr>
                <w:rFonts w:ascii="Arial" w:hAnsi="Arial" w:cs="Arial"/>
                <w:b/>
                <w:sz w:val="22"/>
                <w:szCs w:val="22"/>
              </w:rPr>
              <w:t>r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egistration </w:t>
            </w:r>
            <w:r w:rsidR="00E16791"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>umber</w:t>
            </w:r>
            <w:r w:rsidR="0032718F">
              <w:rPr>
                <w:rFonts w:ascii="Arial" w:hAnsi="Arial" w:cs="Arial"/>
                <w:b/>
                <w:sz w:val="22"/>
                <w:szCs w:val="22"/>
              </w:rPr>
              <w:t xml:space="preserve"> (if appl</w:t>
            </w:r>
            <w:r w:rsidR="00BA378D">
              <w:rPr>
                <w:rFonts w:ascii="Arial" w:hAnsi="Arial" w:cs="Arial"/>
                <w:b/>
                <w:sz w:val="22"/>
                <w:szCs w:val="22"/>
              </w:rPr>
              <w:t xml:space="preserve">icable) </w:t>
            </w:r>
          </w:p>
        </w:tc>
        <w:tc>
          <w:tcPr>
            <w:tcW w:w="4956" w:type="dxa"/>
          </w:tcPr>
          <w:p w14:paraId="7996EB2C" w14:textId="77777777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0C396A9D" w14:textId="23D38FBD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5E2CA2AD" w14:textId="55E2B0DA" w:rsidR="00B36ECC" w:rsidRPr="00B36ECC" w:rsidRDefault="00B36ECC" w:rsidP="00B36ECC">
            <w:pPr>
              <w:pStyle w:val="HUDBody"/>
              <w:rPr>
                <w:sz w:val="22"/>
                <w:szCs w:val="22"/>
              </w:rPr>
            </w:pP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GST </w:t>
            </w:r>
            <w:r w:rsidR="009A369A">
              <w:rPr>
                <w:rFonts w:ascii="Arial" w:hAnsi="Arial" w:cs="Arial"/>
                <w:b/>
                <w:sz w:val="22"/>
                <w:szCs w:val="22"/>
              </w:rPr>
              <w:t>r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egistration </w:t>
            </w:r>
            <w:r w:rsidR="009A369A">
              <w:rPr>
                <w:rFonts w:ascii="Arial" w:hAnsi="Arial" w:cs="Arial"/>
                <w:b/>
                <w:sz w:val="22"/>
                <w:szCs w:val="22"/>
              </w:rPr>
              <w:t>n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>umber</w:t>
            </w:r>
          </w:p>
        </w:tc>
        <w:tc>
          <w:tcPr>
            <w:tcW w:w="4956" w:type="dxa"/>
          </w:tcPr>
          <w:p w14:paraId="063E1011" w14:textId="77777777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6B301444" w14:textId="4D174F54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00B9B58B" w14:textId="74A7890A" w:rsidR="00B36ECC" w:rsidRPr="00B36ECC" w:rsidRDefault="00B36ECC" w:rsidP="00B36ECC">
            <w:pPr>
              <w:pStyle w:val="HUDBody"/>
              <w:rPr>
                <w:sz w:val="22"/>
                <w:szCs w:val="22"/>
              </w:rPr>
            </w:pP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Record the joint parties’ ownership or shareholding 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br/>
              <w:t>(</w:t>
            </w:r>
            <w:r w:rsidR="00E16791">
              <w:rPr>
                <w:rFonts w:ascii="Arial" w:hAnsi="Arial" w:cs="Arial"/>
                <w:b/>
                <w:sz w:val="22"/>
                <w:szCs w:val="22"/>
              </w:rPr>
              <w:t>for example,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 record the name of each limited partner and their partnership interest)</w:t>
            </w:r>
            <w:r w:rsidR="00882261">
              <w:rPr>
                <w:rFonts w:ascii="Arial" w:hAnsi="Arial" w:cs="Arial"/>
                <w:b/>
                <w:sz w:val="22"/>
                <w:szCs w:val="22"/>
              </w:rPr>
              <w:t xml:space="preserve"> (if applicable)</w:t>
            </w:r>
          </w:p>
        </w:tc>
        <w:tc>
          <w:tcPr>
            <w:tcW w:w="4956" w:type="dxa"/>
          </w:tcPr>
          <w:p w14:paraId="124B3830" w14:textId="77777777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766DE38A" w14:textId="62241CBF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138111D1" w14:textId="5A412969" w:rsidR="00B36ECC" w:rsidRPr="00B36ECC" w:rsidRDefault="004F7204" w:rsidP="00B36ECC">
            <w:pPr>
              <w:pStyle w:val="HUDBody"/>
              <w:rPr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Developer</w:t>
            </w:r>
            <w:r w:rsidR="0065051E">
              <w:rPr>
                <w:rFonts w:ascii="Arial" w:hAnsi="Arial" w:cs="Arial"/>
                <w:b/>
                <w:sz w:val="22"/>
                <w:szCs w:val="22"/>
              </w:rPr>
              <w:t>’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s </w:t>
            </w:r>
            <w:r w:rsidR="00B36ECC" w:rsidRPr="00B36ECC">
              <w:rPr>
                <w:rFonts w:ascii="Arial" w:hAnsi="Arial" w:cs="Arial"/>
                <w:b/>
                <w:sz w:val="22"/>
                <w:szCs w:val="22"/>
              </w:rPr>
              <w:t xml:space="preserve">address for </w:t>
            </w:r>
            <w:r w:rsidR="00E16791"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="00B36ECC" w:rsidRPr="00B36ECC">
              <w:rPr>
                <w:rFonts w:ascii="Arial" w:hAnsi="Arial" w:cs="Arial"/>
                <w:b/>
                <w:sz w:val="22"/>
                <w:szCs w:val="22"/>
              </w:rPr>
              <w:t>ervice</w:t>
            </w:r>
          </w:p>
        </w:tc>
        <w:tc>
          <w:tcPr>
            <w:tcW w:w="4956" w:type="dxa"/>
          </w:tcPr>
          <w:p w14:paraId="1E6FA993" w14:textId="13E96C11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B36ECC" w14:paraId="7124B942" w14:textId="4D88F17E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11914044" w14:textId="32E5C451" w:rsidR="00B36ECC" w:rsidRPr="00B36ECC" w:rsidRDefault="004F7204" w:rsidP="00B36ECC">
            <w:pPr>
              <w:pStyle w:val="HUDBody"/>
              <w:rPr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Developer</w:t>
            </w:r>
            <w:r w:rsidR="0065051E">
              <w:rPr>
                <w:rFonts w:ascii="Arial" w:hAnsi="Arial" w:cs="Arial"/>
                <w:b/>
                <w:sz w:val="22"/>
                <w:szCs w:val="22"/>
              </w:rPr>
              <w:t>’</w:t>
            </w:r>
            <w:r>
              <w:rPr>
                <w:rFonts w:ascii="Arial" w:hAnsi="Arial" w:cs="Arial"/>
                <w:b/>
                <w:sz w:val="22"/>
                <w:szCs w:val="22"/>
              </w:rPr>
              <w:t>s</w:t>
            </w:r>
            <w:r w:rsidRPr="00B36ECC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B36ECC" w:rsidRPr="00B36ECC">
              <w:rPr>
                <w:rFonts w:ascii="Arial" w:hAnsi="Arial" w:cs="Arial"/>
                <w:b/>
                <w:sz w:val="22"/>
                <w:szCs w:val="22"/>
              </w:rPr>
              <w:t>website address (if available)</w:t>
            </w:r>
          </w:p>
        </w:tc>
        <w:tc>
          <w:tcPr>
            <w:tcW w:w="4956" w:type="dxa"/>
          </w:tcPr>
          <w:p w14:paraId="19A55474" w14:textId="77777777" w:rsidR="00B36ECC" w:rsidRPr="00B36ECC" w:rsidRDefault="00B36ECC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64D7A" w14:paraId="164840E1" w14:textId="77777777" w:rsidTr="00B36EC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vAlign w:val="top"/>
          </w:tcPr>
          <w:p w14:paraId="44CA77F4" w14:textId="3F37D4CF" w:rsidR="00C64D7A" w:rsidRPr="006E7723" w:rsidRDefault="00C64D7A" w:rsidP="00B36ECC">
            <w:pPr>
              <w:pStyle w:val="HUDBody"/>
              <w:rPr>
                <w:rFonts w:ascii="Arial" w:hAnsi="Arial" w:cs="Arial"/>
                <w:b/>
                <w:sz w:val="22"/>
                <w:szCs w:val="22"/>
              </w:rPr>
            </w:pPr>
            <w:r w:rsidRPr="006E7723">
              <w:rPr>
                <w:sz w:val="22"/>
                <w:szCs w:val="22"/>
              </w:rPr>
              <w:t>Has the entity</w:t>
            </w:r>
            <w:r w:rsidR="006633F2">
              <w:rPr>
                <w:sz w:val="22"/>
                <w:szCs w:val="22"/>
              </w:rPr>
              <w:t xml:space="preserve"> or parent company</w:t>
            </w:r>
            <w:r w:rsidRPr="006E7723">
              <w:rPr>
                <w:sz w:val="22"/>
                <w:szCs w:val="22"/>
              </w:rPr>
              <w:t xml:space="preserve"> been a developer on a previous housing development involving the Crown?</w:t>
            </w:r>
          </w:p>
        </w:tc>
        <w:tc>
          <w:tcPr>
            <w:tcW w:w="4956" w:type="dxa"/>
          </w:tcPr>
          <w:p w14:paraId="26689C7D" w14:textId="77777777" w:rsidR="00C64D7A" w:rsidRPr="00B36ECC" w:rsidRDefault="00C64D7A" w:rsidP="00B36ECC">
            <w:pPr>
              <w:pStyle w:val="HUDBody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4D78C078" w14:textId="77777777" w:rsidR="00A211AB" w:rsidRDefault="00A211AB" w:rsidP="00A211AB">
      <w:pPr>
        <w:pStyle w:val="HUDBody"/>
      </w:pPr>
    </w:p>
    <w:p w14:paraId="65D30B3F" w14:textId="10DE86D3" w:rsidR="002A2467" w:rsidRDefault="00970761" w:rsidP="00970761">
      <w:pPr>
        <w:pStyle w:val="HUDSubheading"/>
      </w:pPr>
      <w:r>
        <w:lastRenderedPageBreak/>
        <w:t xml:space="preserve">Key </w:t>
      </w:r>
      <w:r w:rsidR="00E16791">
        <w:t>p</w:t>
      </w:r>
      <w:r w:rsidR="008A403E">
        <w:t>ersonnel</w:t>
      </w:r>
    </w:p>
    <w:p w14:paraId="68E43A8C" w14:textId="43E712C9" w:rsidR="009C22E2" w:rsidRPr="00DD4091" w:rsidRDefault="00BA5E55" w:rsidP="009C22E2">
      <w:pPr>
        <w:pStyle w:val="HUDBody"/>
        <w:spacing w:after="0"/>
        <w:rPr>
          <w:rFonts w:asciiTheme="majorHAnsi" w:hAnsiTheme="majorHAnsi"/>
          <w:caps/>
          <w:sz w:val="22"/>
          <w:szCs w:val="22"/>
        </w:rPr>
      </w:pPr>
      <w:r w:rsidRPr="007B6085">
        <w:rPr>
          <w:sz w:val="22"/>
          <w:szCs w:val="22"/>
        </w:rPr>
        <w:t>Provide an outline of all key people</w:t>
      </w:r>
      <w:r w:rsidR="00D5358E" w:rsidRPr="007B6085">
        <w:rPr>
          <w:sz w:val="22"/>
          <w:szCs w:val="22"/>
        </w:rPr>
        <w:t xml:space="preserve"> (</w:t>
      </w:r>
      <w:r w:rsidR="000D0C53" w:rsidRPr="007B6085">
        <w:rPr>
          <w:sz w:val="22"/>
          <w:szCs w:val="22"/>
        </w:rPr>
        <w:t>internal staff</w:t>
      </w:r>
      <w:r w:rsidR="00D5358E" w:rsidRPr="007B6085">
        <w:rPr>
          <w:sz w:val="22"/>
          <w:szCs w:val="22"/>
        </w:rPr>
        <w:t>)</w:t>
      </w:r>
      <w:r w:rsidRPr="007B6085">
        <w:rPr>
          <w:sz w:val="22"/>
          <w:szCs w:val="22"/>
        </w:rPr>
        <w:t xml:space="preserve">, roles and responsibilities who will be responsible for </w:t>
      </w:r>
      <w:r w:rsidR="002A2642" w:rsidRPr="007B6085">
        <w:rPr>
          <w:sz w:val="22"/>
          <w:szCs w:val="22"/>
        </w:rPr>
        <w:t>all stages of</w:t>
      </w:r>
      <w:r w:rsidR="00776BFC" w:rsidRPr="007B6085">
        <w:rPr>
          <w:sz w:val="22"/>
          <w:szCs w:val="22"/>
        </w:rPr>
        <w:t xml:space="preserve"> </w:t>
      </w:r>
      <w:r w:rsidRPr="007B6085">
        <w:rPr>
          <w:sz w:val="22"/>
          <w:szCs w:val="22"/>
        </w:rPr>
        <w:t xml:space="preserve">development </w:t>
      </w:r>
      <w:r w:rsidR="00460839" w:rsidRPr="007B6085">
        <w:rPr>
          <w:sz w:val="22"/>
          <w:szCs w:val="22"/>
        </w:rPr>
        <w:t xml:space="preserve">from planning through to </w:t>
      </w:r>
      <w:r w:rsidR="005121FF" w:rsidRPr="007B6085">
        <w:rPr>
          <w:sz w:val="22"/>
          <w:szCs w:val="22"/>
        </w:rPr>
        <w:t>sales</w:t>
      </w:r>
      <w:r w:rsidR="00E16791" w:rsidRPr="00DD4091">
        <w:rPr>
          <w:sz w:val="22"/>
          <w:szCs w:val="22"/>
        </w:rPr>
        <w:t>.</w:t>
      </w:r>
      <w:r w:rsidRPr="007B6085">
        <w:rPr>
          <w:rFonts w:asciiTheme="majorHAnsi" w:hAnsiTheme="majorHAnsi"/>
          <w:caps/>
          <w:sz w:val="22"/>
          <w:szCs w:val="22"/>
        </w:rPr>
        <w:t xml:space="preserve"> </w:t>
      </w:r>
    </w:p>
    <w:p w14:paraId="1C15F7CE" w14:textId="77777777" w:rsidR="00E16791" w:rsidRPr="007B6085" w:rsidRDefault="00E16791" w:rsidP="009C22E2">
      <w:pPr>
        <w:pStyle w:val="HUDBody"/>
        <w:spacing w:after="0"/>
        <w:rPr>
          <w:rFonts w:asciiTheme="majorHAnsi" w:hAnsiTheme="majorHAnsi"/>
          <w:cap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42"/>
        <w:gridCol w:w="2382"/>
        <w:gridCol w:w="2246"/>
        <w:gridCol w:w="2742"/>
      </w:tblGrid>
      <w:tr w:rsidR="009F2128" w14:paraId="343C7493" w14:textId="77777777" w:rsidTr="00D819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</w:tcPr>
          <w:p w14:paraId="3C162A5C" w14:textId="713C54F8" w:rsidR="009F2128" w:rsidRPr="007B6085" w:rsidRDefault="009F2128" w:rsidP="009C22E2">
            <w:pPr>
              <w:pStyle w:val="HUDBody"/>
              <w:spacing w:after="0"/>
              <w:rPr>
                <w:caps w:val="0"/>
                <w:sz w:val="22"/>
                <w:szCs w:val="22"/>
              </w:rPr>
            </w:pPr>
            <w:r w:rsidRPr="00D8195D">
              <w:rPr>
                <w:sz w:val="22"/>
                <w:szCs w:val="22"/>
              </w:rPr>
              <w:t>Role</w:t>
            </w:r>
          </w:p>
        </w:tc>
        <w:tc>
          <w:tcPr>
            <w:tcW w:w="2057" w:type="dxa"/>
          </w:tcPr>
          <w:p w14:paraId="6CCB1A2D" w14:textId="566EB857" w:rsidR="00D8195D" w:rsidRPr="007B6085" w:rsidRDefault="00D8195D" w:rsidP="009C22E2">
            <w:pPr>
              <w:pStyle w:val="HUDBod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aps w:val="0"/>
                <w:sz w:val="22"/>
                <w:szCs w:val="22"/>
              </w:rPr>
            </w:pPr>
            <w:r w:rsidRPr="00D8195D">
              <w:rPr>
                <w:sz w:val="22"/>
                <w:szCs w:val="22"/>
              </w:rPr>
              <w:t>Responsibilities</w:t>
            </w:r>
          </w:p>
        </w:tc>
        <w:tc>
          <w:tcPr>
            <w:tcW w:w="2353" w:type="dxa"/>
          </w:tcPr>
          <w:p w14:paraId="3963EE41" w14:textId="298BA1CE" w:rsidR="009F2128" w:rsidRPr="007B6085" w:rsidRDefault="009F2128" w:rsidP="009C22E2">
            <w:pPr>
              <w:pStyle w:val="HUDBod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aps w:val="0"/>
                <w:sz w:val="22"/>
                <w:szCs w:val="22"/>
              </w:rPr>
            </w:pPr>
            <w:r w:rsidRPr="00D8195D">
              <w:rPr>
                <w:sz w:val="22"/>
                <w:szCs w:val="22"/>
              </w:rPr>
              <w:t>Name</w:t>
            </w:r>
          </w:p>
        </w:tc>
        <w:tc>
          <w:tcPr>
            <w:tcW w:w="2825" w:type="dxa"/>
          </w:tcPr>
          <w:p w14:paraId="49B808F5" w14:textId="6E16D245" w:rsidR="009F2128" w:rsidRPr="007B6085" w:rsidRDefault="002F7742" w:rsidP="009C22E2">
            <w:pPr>
              <w:pStyle w:val="HUDBod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aps w:val="0"/>
                <w:sz w:val="22"/>
                <w:szCs w:val="22"/>
              </w:rPr>
            </w:pPr>
            <w:r w:rsidRPr="00D8195D">
              <w:rPr>
                <w:sz w:val="22"/>
                <w:szCs w:val="22"/>
              </w:rPr>
              <w:t xml:space="preserve">FTE </w:t>
            </w:r>
            <w:r w:rsidRPr="00D8195D">
              <w:rPr>
                <w:caps w:val="0"/>
                <w:sz w:val="22"/>
                <w:szCs w:val="22"/>
              </w:rPr>
              <w:t>(what percentage of their time will be spent on the development</w:t>
            </w:r>
            <w:r w:rsidR="00D8195D" w:rsidRPr="00D8195D">
              <w:rPr>
                <w:caps w:val="0"/>
                <w:sz w:val="22"/>
                <w:szCs w:val="22"/>
              </w:rPr>
              <w:t>)</w:t>
            </w:r>
          </w:p>
        </w:tc>
      </w:tr>
      <w:tr w:rsidR="00523356" w14:paraId="6781EB02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0E50EF84" w14:textId="255C8EAC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66A56567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520152B3" w14:textId="5747556F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17CE7C44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0C71D9CC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7E218F4E" w14:textId="282DE56B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7930AE72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68838C88" w14:textId="349953CD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19B33E83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2A5DB14E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06BD0F0D" w14:textId="3507D891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2AD73666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1DF71215" w14:textId="63A0CCA1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2A7D777D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6C399F8D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6767CE55" w14:textId="70BAA5D9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0D516736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14637A48" w14:textId="10A4620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4756E91C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016B4BF0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79AACFE4" w14:textId="43797237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04AAE0BA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28F65EC8" w14:textId="59AE0962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0E9EE95D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6F421847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1218AB7A" w14:textId="251F6F8A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18C395FD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57771B52" w14:textId="76AAFD4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0F5FF4E1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6CFCED17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7082CAA0" w14:textId="4778D2CD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2BC6485D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64A45967" w14:textId="3C5F36CE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1006B93C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20A57051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3E207155" w14:textId="4BDA078A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1C45BD34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7DA8ABF5" w14:textId="3B6B3E6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4AD9CD4A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07D31635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05D2A481" w14:textId="57D55AAC" w:rsidR="00523356" w:rsidRPr="00D8195D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478B51A7" w14:textId="77777777" w:rsidR="00D8195D" w:rsidRPr="00D8195D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7CFD8A81" w14:textId="3E045706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25B7660F" w14:textId="77777777" w:rsidR="00523356" w:rsidRPr="00D8195D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523356" w14:paraId="0F8657FC" w14:textId="77777777" w:rsidTr="00D819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77" w:type="dxa"/>
            <w:vAlign w:val="top"/>
          </w:tcPr>
          <w:p w14:paraId="4807B10A" w14:textId="28C57F24" w:rsidR="00523356" w:rsidRPr="00776D90" w:rsidRDefault="00523356" w:rsidP="00523356">
            <w:pPr>
              <w:pStyle w:val="HUDBody"/>
              <w:spacing w:after="0"/>
              <w:rPr>
                <w:sz w:val="22"/>
                <w:szCs w:val="22"/>
              </w:rPr>
            </w:pPr>
          </w:p>
        </w:tc>
        <w:tc>
          <w:tcPr>
            <w:tcW w:w="2057" w:type="dxa"/>
          </w:tcPr>
          <w:p w14:paraId="394F77A8" w14:textId="77777777" w:rsidR="00D8195D" w:rsidRPr="00776D90" w:rsidRDefault="00D8195D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353" w:type="dxa"/>
          </w:tcPr>
          <w:p w14:paraId="6A1FB8E7" w14:textId="3FDDC15A" w:rsidR="00523356" w:rsidRPr="00776D90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2825" w:type="dxa"/>
          </w:tcPr>
          <w:p w14:paraId="5E0561D0" w14:textId="77777777" w:rsidR="00523356" w:rsidRPr="00776D90" w:rsidRDefault="00523356" w:rsidP="00523356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7F0D0B80" w14:textId="77777777" w:rsidR="004B148F" w:rsidRDefault="004B148F" w:rsidP="009C22E2">
      <w:pPr>
        <w:pStyle w:val="HUDBody"/>
        <w:spacing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83"/>
        <w:gridCol w:w="2829"/>
      </w:tblGrid>
      <w:tr w:rsidR="00EB7430" w14:paraId="79C410A7" w14:textId="77777777" w:rsidTr="007B60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83" w:type="dxa"/>
          </w:tcPr>
          <w:p w14:paraId="1157235D" w14:textId="4CC87EA1" w:rsidR="00EB7430" w:rsidRPr="007B6085" w:rsidRDefault="00BA57E1" w:rsidP="009C22E2">
            <w:pPr>
              <w:pStyle w:val="HUDBody"/>
              <w:spacing w:after="0"/>
              <w:rPr>
                <w:sz w:val="22"/>
                <w:szCs w:val="22"/>
              </w:rPr>
            </w:pPr>
            <w:r w:rsidRPr="007B6085">
              <w:rPr>
                <w:sz w:val="22"/>
                <w:szCs w:val="22"/>
              </w:rPr>
              <w:t xml:space="preserve">Approximate total number of staff involved </w:t>
            </w:r>
          </w:p>
        </w:tc>
        <w:tc>
          <w:tcPr>
            <w:tcW w:w="2829" w:type="dxa"/>
          </w:tcPr>
          <w:p w14:paraId="56F46B45" w14:textId="77777777" w:rsidR="00EB7430" w:rsidRPr="007B6085" w:rsidRDefault="00EB7430" w:rsidP="009C22E2">
            <w:pPr>
              <w:pStyle w:val="HUDBod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095DD93B" w14:textId="77777777" w:rsidR="009C22E2" w:rsidRPr="007B6085" w:rsidRDefault="009C22E2" w:rsidP="009C22E2">
      <w:pPr>
        <w:pStyle w:val="HUDBody"/>
        <w:spacing w:after="0"/>
        <w:rPr>
          <w:sz w:val="22"/>
          <w:szCs w:val="22"/>
        </w:rPr>
      </w:pPr>
    </w:p>
    <w:p w14:paraId="0F7B3D91" w14:textId="4A764A58" w:rsidR="002A2467" w:rsidRPr="007B6085" w:rsidRDefault="002A2467" w:rsidP="002A2467">
      <w:pPr>
        <w:rPr>
          <w:sz w:val="22"/>
        </w:rPr>
      </w:pPr>
      <w:r w:rsidRPr="007B6085">
        <w:rPr>
          <w:sz w:val="22"/>
        </w:rPr>
        <w:t xml:space="preserve">Please </w:t>
      </w:r>
      <w:r w:rsidR="00E1330C" w:rsidRPr="007B6085">
        <w:rPr>
          <w:sz w:val="22"/>
        </w:rPr>
        <w:t>detail</w:t>
      </w:r>
      <w:r w:rsidRPr="007B6085">
        <w:rPr>
          <w:sz w:val="22"/>
        </w:rPr>
        <w:t xml:space="preserve"> </w:t>
      </w:r>
      <w:r w:rsidR="00E93E97" w:rsidRPr="007B6085">
        <w:rPr>
          <w:sz w:val="22"/>
        </w:rPr>
        <w:t xml:space="preserve">the </w:t>
      </w:r>
      <w:r w:rsidRPr="007B6085">
        <w:rPr>
          <w:sz w:val="22"/>
        </w:rPr>
        <w:t xml:space="preserve">experience </w:t>
      </w:r>
      <w:r w:rsidR="00E1330C" w:rsidRPr="007B6085">
        <w:rPr>
          <w:sz w:val="22"/>
        </w:rPr>
        <w:t xml:space="preserve">each key person </w:t>
      </w:r>
      <w:r w:rsidR="00EC7D3B" w:rsidRPr="007B6085">
        <w:rPr>
          <w:sz w:val="22"/>
        </w:rPr>
        <w:t>has relative to the proposed</w:t>
      </w:r>
      <w:r w:rsidRPr="007B6085">
        <w:rPr>
          <w:sz w:val="22"/>
        </w:rPr>
        <w:t xml:space="preserve"> development.  </w:t>
      </w:r>
    </w:p>
    <w:p w14:paraId="05F5AED5" w14:textId="12C88376" w:rsidR="002A2467" w:rsidRPr="007B6085" w:rsidRDefault="002A2467" w:rsidP="002A2467">
      <w:pPr>
        <w:rPr>
          <w:sz w:val="22"/>
        </w:rPr>
      </w:pPr>
      <w:r w:rsidRPr="007B6085">
        <w:rPr>
          <w:sz w:val="22"/>
        </w:rPr>
        <w:t xml:space="preserve">If you need more room to outline their experience, please include a one-page CV </w:t>
      </w:r>
      <w:r w:rsidR="00E16791" w:rsidRPr="007B6085">
        <w:rPr>
          <w:sz w:val="22"/>
        </w:rPr>
        <w:t>of</w:t>
      </w:r>
      <w:r w:rsidRPr="007B6085">
        <w:rPr>
          <w:sz w:val="22"/>
        </w:rPr>
        <w:t xml:space="preserve"> the key people.  </w:t>
      </w:r>
    </w:p>
    <w:p w14:paraId="2E2CCD49" w14:textId="77777777" w:rsidR="009C22E2" w:rsidRDefault="009C22E2" w:rsidP="009C22E2">
      <w:pPr>
        <w:pStyle w:val="HUDBody"/>
        <w:spacing w:after="0"/>
      </w:pPr>
    </w:p>
    <w:p w14:paraId="3FEB0CFE" w14:textId="77777777" w:rsidR="009C22E2" w:rsidRDefault="009C22E2" w:rsidP="009C22E2">
      <w:pPr>
        <w:pStyle w:val="HUDBody"/>
        <w:spacing w:after="0"/>
      </w:pPr>
    </w:p>
    <w:p w14:paraId="1E26F420" w14:textId="77777777" w:rsidR="009C22E2" w:rsidRDefault="009C22E2" w:rsidP="009C22E2">
      <w:pPr>
        <w:pStyle w:val="HUDBody"/>
        <w:spacing w:after="0"/>
      </w:pPr>
    </w:p>
    <w:p w14:paraId="08DC161F" w14:textId="77777777" w:rsidR="009C22E2" w:rsidRDefault="009C22E2" w:rsidP="009C22E2">
      <w:pPr>
        <w:pStyle w:val="HUDBody"/>
        <w:spacing w:after="0"/>
      </w:pPr>
    </w:p>
    <w:p w14:paraId="614BE2E7" w14:textId="77777777" w:rsidR="009C22E2" w:rsidRDefault="009C22E2" w:rsidP="009C22E2">
      <w:pPr>
        <w:pStyle w:val="HUDBody"/>
        <w:spacing w:after="0"/>
      </w:pPr>
    </w:p>
    <w:p w14:paraId="14999670" w14:textId="77777777" w:rsidR="009C22E2" w:rsidRDefault="009C22E2" w:rsidP="009C22E2">
      <w:pPr>
        <w:pStyle w:val="HUDBody"/>
        <w:spacing w:after="0"/>
      </w:pPr>
    </w:p>
    <w:p w14:paraId="50C7E072" w14:textId="77777777" w:rsidR="009C22E2" w:rsidRDefault="009C22E2" w:rsidP="009C22E2">
      <w:pPr>
        <w:pStyle w:val="HUDBody"/>
        <w:spacing w:after="0"/>
      </w:pPr>
    </w:p>
    <w:p w14:paraId="03800522" w14:textId="77777777" w:rsidR="009C22E2" w:rsidRDefault="009C22E2" w:rsidP="009C22E2">
      <w:pPr>
        <w:pStyle w:val="HUDBody"/>
        <w:spacing w:after="0"/>
      </w:pPr>
    </w:p>
    <w:p w14:paraId="14FFAB69" w14:textId="77777777" w:rsidR="009C22E2" w:rsidRDefault="009C22E2" w:rsidP="009C22E2">
      <w:pPr>
        <w:pStyle w:val="HUDBody"/>
        <w:spacing w:after="0"/>
      </w:pPr>
    </w:p>
    <w:p w14:paraId="03AF503E" w14:textId="5DAF2182" w:rsidR="004B4701" w:rsidRDefault="004B4701">
      <w:pPr>
        <w:rPr>
          <w:szCs w:val="24"/>
        </w:rPr>
      </w:pPr>
      <w:r>
        <w:br w:type="page"/>
      </w:r>
    </w:p>
    <w:p w14:paraId="541B3FD3" w14:textId="3168028F" w:rsidR="006A0A7F" w:rsidRDefault="00726801" w:rsidP="005677EB">
      <w:pPr>
        <w:pStyle w:val="HUDSubheading"/>
      </w:pPr>
      <w:r>
        <w:lastRenderedPageBreak/>
        <w:t xml:space="preserve">Entity </w:t>
      </w:r>
      <w:r w:rsidR="00E16791">
        <w:t>e</w:t>
      </w:r>
      <w:r>
        <w:t xml:space="preserve">xperience </w:t>
      </w:r>
    </w:p>
    <w:p w14:paraId="3914E06E" w14:textId="461AE888" w:rsidR="009C22E2" w:rsidRPr="007B6085" w:rsidRDefault="00C4665A" w:rsidP="00F5041B">
      <w:pPr>
        <w:pStyle w:val="HUDBody"/>
        <w:rPr>
          <w:sz w:val="22"/>
          <w:szCs w:val="22"/>
        </w:rPr>
      </w:pPr>
      <w:r w:rsidRPr="007B6085">
        <w:rPr>
          <w:sz w:val="22"/>
          <w:szCs w:val="22"/>
        </w:rPr>
        <w:t>Li</w:t>
      </w:r>
      <w:r w:rsidR="005677EB" w:rsidRPr="007B6085">
        <w:rPr>
          <w:sz w:val="22"/>
          <w:szCs w:val="22"/>
        </w:rPr>
        <w:t xml:space="preserve">st all developments your organisation has completed in the last </w:t>
      </w:r>
      <w:r w:rsidR="00327FAF">
        <w:rPr>
          <w:sz w:val="22"/>
          <w:szCs w:val="22"/>
        </w:rPr>
        <w:t>ten</w:t>
      </w:r>
      <w:r w:rsidR="008F6A87" w:rsidRPr="007B6085">
        <w:rPr>
          <w:sz w:val="22"/>
          <w:szCs w:val="22"/>
        </w:rPr>
        <w:t xml:space="preserve"> years that are of a </w:t>
      </w:r>
      <w:r w:rsidR="008F6A87" w:rsidRPr="007B6085">
        <w:rPr>
          <w:i/>
          <w:sz w:val="22"/>
          <w:szCs w:val="22"/>
        </w:rPr>
        <w:t>similar size and scale</w:t>
      </w:r>
      <w:r w:rsidR="008F6A87" w:rsidRPr="007B6085">
        <w:rPr>
          <w:sz w:val="22"/>
          <w:szCs w:val="22"/>
        </w:rPr>
        <w:t xml:space="preserve"> to the </w:t>
      </w:r>
      <w:r w:rsidR="008A4359" w:rsidRPr="007B6085">
        <w:rPr>
          <w:sz w:val="22"/>
          <w:szCs w:val="22"/>
        </w:rPr>
        <w:t xml:space="preserve">proposed </w:t>
      </w:r>
      <w:r w:rsidR="008F6A87" w:rsidRPr="007B6085">
        <w:rPr>
          <w:sz w:val="22"/>
          <w:szCs w:val="22"/>
        </w:rPr>
        <w:t>development</w:t>
      </w:r>
      <w:r w:rsidR="00E16791" w:rsidRPr="007B6085">
        <w:rPr>
          <w:sz w:val="22"/>
          <w:szCs w:val="22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0"/>
        <w:gridCol w:w="3610"/>
        <w:gridCol w:w="3002"/>
      </w:tblGrid>
      <w:tr w:rsidR="00C4665A" w14:paraId="2D6C5B92" w14:textId="5E725655" w:rsidTr="00C466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598B9B93" w14:textId="2B526B7A" w:rsidR="00C4665A" w:rsidRPr="007B6085" w:rsidRDefault="00C4665A" w:rsidP="009C22E2">
            <w:pPr>
              <w:pStyle w:val="HUDBody"/>
              <w:spacing w:after="0"/>
              <w:rPr>
                <w:caps w:val="0"/>
                <w:sz w:val="22"/>
                <w:szCs w:val="22"/>
              </w:rPr>
            </w:pPr>
            <w:r w:rsidRPr="008167E9">
              <w:rPr>
                <w:sz w:val="22"/>
                <w:szCs w:val="22"/>
              </w:rPr>
              <w:t>Name</w:t>
            </w:r>
            <w:r w:rsidR="00EB0826">
              <w:rPr>
                <w:sz w:val="22"/>
                <w:szCs w:val="22"/>
              </w:rPr>
              <w:t>/Address</w:t>
            </w:r>
          </w:p>
        </w:tc>
        <w:tc>
          <w:tcPr>
            <w:tcW w:w="3610" w:type="dxa"/>
          </w:tcPr>
          <w:p w14:paraId="5BDC4C6A" w14:textId="5B14502D" w:rsidR="00C4665A" w:rsidRPr="007B6085" w:rsidRDefault="00C4665A" w:rsidP="009C22E2">
            <w:pPr>
              <w:pStyle w:val="HUDBod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aps w:val="0"/>
                <w:sz w:val="22"/>
                <w:szCs w:val="22"/>
              </w:rPr>
            </w:pPr>
            <w:r w:rsidRPr="008167E9">
              <w:rPr>
                <w:sz w:val="22"/>
                <w:szCs w:val="22"/>
              </w:rPr>
              <w:t>Number of dwellings</w:t>
            </w:r>
          </w:p>
        </w:tc>
        <w:tc>
          <w:tcPr>
            <w:tcW w:w="3002" w:type="dxa"/>
          </w:tcPr>
          <w:p w14:paraId="6366ECFE" w14:textId="119EFEA2" w:rsidR="00C4665A" w:rsidRPr="007B6085" w:rsidRDefault="00C4665A" w:rsidP="009C22E2">
            <w:pPr>
              <w:pStyle w:val="HUDBody"/>
              <w:spacing w:after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aps w:val="0"/>
                <w:sz w:val="22"/>
                <w:szCs w:val="22"/>
              </w:rPr>
            </w:pPr>
            <w:r w:rsidRPr="008167E9">
              <w:rPr>
                <w:sz w:val="22"/>
                <w:szCs w:val="22"/>
              </w:rPr>
              <w:t>Completion date</w:t>
            </w:r>
          </w:p>
        </w:tc>
      </w:tr>
      <w:tr w:rsidR="00C4665A" w14:paraId="697CF60E" w14:textId="3D9CA4F7" w:rsidTr="00C46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3101BA72" w14:textId="77777777" w:rsidR="00C4665A" w:rsidRDefault="00C4665A" w:rsidP="009C22E2">
            <w:pPr>
              <w:pStyle w:val="HUDBody"/>
              <w:spacing w:after="0"/>
            </w:pPr>
          </w:p>
        </w:tc>
        <w:tc>
          <w:tcPr>
            <w:tcW w:w="3610" w:type="dxa"/>
          </w:tcPr>
          <w:p w14:paraId="2A5A690E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</w:tcPr>
          <w:p w14:paraId="3D717458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65A" w14:paraId="21E93FA8" w14:textId="177C1AF5" w:rsidTr="00C46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79F86B39" w14:textId="77777777" w:rsidR="00C4665A" w:rsidRDefault="00C4665A" w:rsidP="009C22E2">
            <w:pPr>
              <w:pStyle w:val="HUDBody"/>
              <w:spacing w:after="0"/>
            </w:pPr>
          </w:p>
        </w:tc>
        <w:tc>
          <w:tcPr>
            <w:tcW w:w="3610" w:type="dxa"/>
          </w:tcPr>
          <w:p w14:paraId="4A365860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</w:tcPr>
          <w:p w14:paraId="0F22E58D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65A" w14:paraId="1944F8C8" w14:textId="6A8E8A89" w:rsidTr="00C46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0C3BCF46" w14:textId="77777777" w:rsidR="00C4665A" w:rsidRDefault="00C4665A" w:rsidP="009C22E2">
            <w:pPr>
              <w:pStyle w:val="HUDBody"/>
              <w:spacing w:after="0"/>
            </w:pPr>
          </w:p>
        </w:tc>
        <w:tc>
          <w:tcPr>
            <w:tcW w:w="3610" w:type="dxa"/>
          </w:tcPr>
          <w:p w14:paraId="6D8B6F97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</w:tcPr>
          <w:p w14:paraId="796597D6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65A" w14:paraId="7C32BD85" w14:textId="480B4465" w:rsidTr="00C46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11563B6A" w14:textId="77777777" w:rsidR="00C4665A" w:rsidRDefault="00C4665A" w:rsidP="009C22E2">
            <w:pPr>
              <w:pStyle w:val="HUDBody"/>
              <w:spacing w:after="0"/>
            </w:pPr>
          </w:p>
        </w:tc>
        <w:tc>
          <w:tcPr>
            <w:tcW w:w="3610" w:type="dxa"/>
          </w:tcPr>
          <w:p w14:paraId="3431F939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</w:tcPr>
          <w:p w14:paraId="734BAAAF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65A" w14:paraId="0A07AF81" w14:textId="17697E72" w:rsidTr="00C46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419D91E6" w14:textId="77777777" w:rsidR="00C4665A" w:rsidRDefault="00C4665A" w:rsidP="009C22E2">
            <w:pPr>
              <w:pStyle w:val="HUDBody"/>
              <w:spacing w:after="0"/>
            </w:pPr>
          </w:p>
        </w:tc>
        <w:tc>
          <w:tcPr>
            <w:tcW w:w="3610" w:type="dxa"/>
          </w:tcPr>
          <w:p w14:paraId="54F304B0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</w:tcPr>
          <w:p w14:paraId="452486F3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C4665A" w14:paraId="62F74D26" w14:textId="770FFED7" w:rsidTr="00C4665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00" w:type="dxa"/>
          </w:tcPr>
          <w:p w14:paraId="63E499FD" w14:textId="77777777" w:rsidR="00C4665A" w:rsidRDefault="00C4665A" w:rsidP="009C22E2">
            <w:pPr>
              <w:pStyle w:val="HUDBody"/>
              <w:spacing w:after="0"/>
            </w:pPr>
          </w:p>
        </w:tc>
        <w:tc>
          <w:tcPr>
            <w:tcW w:w="3610" w:type="dxa"/>
          </w:tcPr>
          <w:p w14:paraId="53F46C9B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002" w:type="dxa"/>
          </w:tcPr>
          <w:p w14:paraId="3BB067E8" w14:textId="77777777" w:rsidR="00C4665A" w:rsidRDefault="00C4665A" w:rsidP="009C22E2">
            <w:pPr>
              <w:pStyle w:val="HUDBody"/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2A12CCB3" w14:textId="77777777" w:rsidR="009C22E2" w:rsidRDefault="009C22E2" w:rsidP="009C22E2">
      <w:pPr>
        <w:pStyle w:val="HUDBody"/>
        <w:spacing w:after="0"/>
      </w:pPr>
    </w:p>
    <w:p w14:paraId="762F6CBC" w14:textId="200A2B85" w:rsidR="00682647" w:rsidRPr="007B6085" w:rsidRDefault="00682647" w:rsidP="009C22E2">
      <w:pPr>
        <w:pStyle w:val="HUDBody"/>
        <w:spacing w:after="0"/>
        <w:rPr>
          <w:sz w:val="22"/>
          <w:szCs w:val="22"/>
        </w:rPr>
      </w:pPr>
      <w:r w:rsidRPr="007B6085">
        <w:rPr>
          <w:sz w:val="22"/>
          <w:szCs w:val="22"/>
        </w:rPr>
        <w:t>Us</w:t>
      </w:r>
      <w:r w:rsidR="00DD4091">
        <w:rPr>
          <w:sz w:val="22"/>
          <w:szCs w:val="22"/>
        </w:rPr>
        <w:t>e</w:t>
      </w:r>
      <w:r w:rsidRPr="007B6085">
        <w:rPr>
          <w:sz w:val="22"/>
          <w:szCs w:val="22"/>
        </w:rPr>
        <w:t xml:space="preserve"> the template</w:t>
      </w:r>
      <w:r w:rsidR="002A2642" w:rsidRPr="007B6085">
        <w:rPr>
          <w:sz w:val="22"/>
          <w:szCs w:val="22"/>
        </w:rPr>
        <w:t>s</w:t>
      </w:r>
      <w:r w:rsidRPr="007B6085">
        <w:rPr>
          <w:sz w:val="22"/>
          <w:szCs w:val="22"/>
        </w:rPr>
        <w:t xml:space="preserve"> below</w:t>
      </w:r>
      <w:r>
        <w:rPr>
          <w:sz w:val="22"/>
          <w:szCs w:val="22"/>
        </w:rPr>
        <w:t xml:space="preserve"> </w:t>
      </w:r>
      <w:r w:rsidR="00DD4091">
        <w:rPr>
          <w:sz w:val="22"/>
          <w:szCs w:val="22"/>
        </w:rPr>
        <w:t>to</w:t>
      </w:r>
      <w:r w:rsidRPr="007B6085">
        <w:rPr>
          <w:sz w:val="22"/>
          <w:szCs w:val="22"/>
        </w:rPr>
        <w:t xml:space="preserve"> p</w:t>
      </w:r>
      <w:r w:rsidR="00C4665A" w:rsidRPr="007B6085">
        <w:rPr>
          <w:sz w:val="22"/>
          <w:szCs w:val="22"/>
        </w:rPr>
        <w:t>rovide detailed case stud</w:t>
      </w:r>
      <w:r w:rsidR="00424645" w:rsidRPr="007B6085">
        <w:rPr>
          <w:sz w:val="22"/>
          <w:szCs w:val="22"/>
        </w:rPr>
        <w:t>ies for</w:t>
      </w:r>
      <w:r w:rsidR="009218E7" w:rsidRPr="007B6085">
        <w:rPr>
          <w:sz w:val="22"/>
          <w:szCs w:val="22"/>
        </w:rPr>
        <w:t xml:space="preserve"> the</w:t>
      </w:r>
      <w:r w:rsidR="00424645" w:rsidRPr="007B6085">
        <w:rPr>
          <w:sz w:val="22"/>
          <w:szCs w:val="22"/>
        </w:rPr>
        <w:t xml:space="preserve"> </w:t>
      </w:r>
      <w:r w:rsidR="00C4665A" w:rsidRPr="007B6085">
        <w:rPr>
          <w:i/>
          <w:sz w:val="22"/>
          <w:szCs w:val="22"/>
        </w:rPr>
        <w:t>three most recent</w:t>
      </w:r>
      <w:r w:rsidR="00C4665A" w:rsidRPr="007B6085">
        <w:rPr>
          <w:sz w:val="22"/>
          <w:szCs w:val="22"/>
        </w:rPr>
        <w:t xml:space="preserve"> developments listed above</w:t>
      </w:r>
      <w:r w:rsidRPr="007B6085">
        <w:rPr>
          <w:sz w:val="22"/>
          <w:szCs w:val="22"/>
        </w:rPr>
        <w:t xml:space="preserve">. </w:t>
      </w:r>
    </w:p>
    <w:p w14:paraId="1C442BA8" w14:textId="77777777" w:rsidR="00682647" w:rsidRPr="007B6085" w:rsidRDefault="00682647" w:rsidP="009C22E2">
      <w:pPr>
        <w:pStyle w:val="HUDBody"/>
        <w:spacing w:after="0"/>
        <w:rPr>
          <w:sz w:val="22"/>
          <w:szCs w:val="22"/>
        </w:rPr>
      </w:pPr>
    </w:p>
    <w:p w14:paraId="39CA2ED9" w14:textId="541305F8" w:rsidR="009C22E2" w:rsidRPr="007B6085" w:rsidRDefault="00682647" w:rsidP="009C22E2">
      <w:pPr>
        <w:pStyle w:val="HUDBody"/>
        <w:spacing w:after="0"/>
        <w:rPr>
          <w:sz w:val="22"/>
          <w:szCs w:val="22"/>
        </w:rPr>
      </w:pPr>
      <w:r w:rsidRPr="007B6085">
        <w:rPr>
          <w:sz w:val="22"/>
          <w:szCs w:val="22"/>
        </w:rPr>
        <w:t xml:space="preserve">If the proposed development is </w:t>
      </w:r>
      <w:r w:rsidR="00292312" w:rsidRPr="007B6085">
        <w:rPr>
          <w:rFonts w:cstheme="minorHAnsi"/>
          <w:sz w:val="22"/>
          <w:szCs w:val="22"/>
        </w:rPr>
        <w:t>a</w:t>
      </w:r>
      <w:r w:rsidR="00840AD9" w:rsidRPr="007B6085">
        <w:rPr>
          <w:rFonts w:cstheme="minorHAnsi"/>
          <w:sz w:val="22"/>
          <w:szCs w:val="22"/>
        </w:rPr>
        <w:t xml:space="preserve"> staged development and you </w:t>
      </w:r>
      <w:r w:rsidR="007E26FB" w:rsidRPr="007B6085">
        <w:rPr>
          <w:rFonts w:cstheme="minorHAnsi"/>
          <w:sz w:val="22"/>
          <w:szCs w:val="22"/>
        </w:rPr>
        <w:t>have completed a previous</w:t>
      </w:r>
      <w:r w:rsidR="00840AD9" w:rsidRPr="007B6085">
        <w:rPr>
          <w:rFonts w:cstheme="minorHAnsi"/>
          <w:sz w:val="22"/>
          <w:szCs w:val="22"/>
        </w:rPr>
        <w:t xml:space="preserve"> stage</w:t>
      </w:r>
      <w:r w:rsidR="007E26FB" w:rsidRPr="007B6085">
        <w:rPr>
          <w:rFonts w:cstheme="minorHAnsi"/>
          <w:sz w:val="22"/>
          <w:szCs w:val="22"/>
        </w:rPr>
        <w:t xml:space="preserve"> or stages</w:t>
      </w:r>
      <w:r w:rsidR="00840AD9" w:rsidRPr="007B6085">
        <w:rPr>
          <w:rFonts w:cstheme="minorHAnsi"/>
          <w:sz w:val="22"/>
          <w:szCs w:val="22"/>
        </w:rPr>
        <w:t xml:space="preserve">, </w:t>
      </w:r>
      <w:r w:rsidR="005E2505" w:rsidRPr="007B6085">
        <w:rPr>
          <w:rFonts w:cstheme="minorHAnsi"/>
          <w:sz w:val="22"/>
          <w:szCs w:val="22"/>
        </w:rPr>
        <w:t>you must</w:t>
      </w:r>
      <w:r w:rsidR="00840AD9" w:rsidRPr="007B6085">
        <w:rPr>
          <w:rFonts w:cstheme="minorHAnsi"/>
          <w:sz w:val="22"/>
          <w:szCs w:val="22"/>
        </w:rPr>
        <w:t xml:space="preserve"> complete a case study for all earlier stage(s) in th</w:t>
      </w:r>
      <w:r w:rsidR="00292312" w:rsidRPr="007B6085">
        <w:rPr>
          <w:rFonts w:cstheme="minorHAnsi"/>
          <w:sz w:val="22"/>
          <w:szCs w:val="22"/>
        </w:rPr>
        <w:t>e</w:t>
      </w:r>
      <w:r w:rsidR="00840AD9" w:rsidRPr="007B6085">
        <w:rPr>
          <w:rFonts w:cstheme="minorHAnsi"/>
          <w:sz w:val="22"/>
          <w:szCs w:val="22"/>
        </w:rPr>
        <w:t xml:space="preserve"> development</w:t>
      </w:r>
      <w:r w:rsidR="002F73B9" w:rsidRPr="007B6085">
        <w:rPr>
          <w:rFonts w:cstheme="minorHAnsi"/>
          <w:sz w:val="22"/>
          <w:szCs w:val="22"/>
        </w:rPr>
        <w:t>.</w:t>
      </w:r>
      <w:r w:rsidR="00C4665A" w:rsidRPr="007B6085">
        <w:rPr>
          <w:sz w:val="22"/>
          <w:szCs w:val="22"/>
        </w:rPr>
        <w:t xml:space="preserve"> </w:t>
      </w:r>
      <w:r w:rsidR="00681C2B" w:rsidRPr="007B6085">
        <w:rPr>
          <w:sz w:val="22"/>
          <w:szCs w:val="22"/>
        </w:rPr>
        <w:t xml:space="preserve">We may request additional evidence relating to your answers. </w:t>
      </w:r>
    </w:p>
    <w:p w14:paraId="361B30F9" w14:textId="22CFBDAA" w:rsidR="009C7209" w:rsidRDefault="009C7209" w:rsidP="00C01110">
      <w:pPr>
        <w:rPr>
          <w:rFonts w:cstheme="minorHAnsi"/>
        </w:rPr>
      </w:pPr>
    </w:p>
    <w:tbl>
      <w:tblPr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3"/>
        <w:gridCol w:w="5608"/>
      </w:tblGrid>
      <w:tr w:rsidR="008167E9" w:rsidRPr="002812FA" w14:paraId="63C9CCC8" w14:textId="77777777" w:rsidTr="008167E9">
        <w:trPr>
          <w:trHeight w:val="601"/>
        </w:trPr>
        <w:tc>
          <w:tcPr>
            <w:tcW w:w="9061" w:type="dxa"/>
            <w:gridSpan w:val="2"/>
            <w:shd w:val="clear" w:color="auto" w:fill="E1E9EB"/>
          </w:tcPr>
          <w:p w14:paraId="54FF5E19" w14:textId="51F1DF2A" w:rsidR="008167E9" w:rsidRPr="008167E9" w:rsidRDefault="005E2505">
            <w:pPr>
              <w:spacing w:before="24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</w:t>
            </w:r>
            <w:r w:rsidR="00E16791">
              <w:rPr>
                <w:rFonts w:ascii="Arial" w:hAnsi="Arial" w:cs="Arial"/>
                <w:b/>
                <w:sz w:val="22"/>
              </w:rPr>
              <w:t>ecent d</w:t>
            </w:r>
            <w:r w:rsidR="00BB02BC">
              <w:rPr>
                <w:rFonts w:ascii="Arial" w:hAnsi="Arial" w:cs="Arial"/>
                <w:b/>
                <w:sz w:val="22"/>
              </w:rPr>
              <w:t>evelopment</w:t>
            </w:r>
            <w:r>
              <w:rPr>
                <w:rFonts w:ascii="Arial" w:hAnsi="Arial" w:cs="Arial"/>
                <w:b/>
                <w:sz w:val="22"/>
              </w:rPr>
              <w:t xml:space="preserve"> </w:t>
            </w:r>
            <w:r w:rsidR="00BB02BC">
              <w:rPr>
                <w:rFonts w:ascii="Arial" w:hAnsi="Arial" w:cs="Arial"/>
                <w:b/>
                <w:sz w:val="22"/>
              </w:rPr>
              <w:t>–</w:t>
            </w:r>
            <w:r w:rsidR="004F666A">
              <w:rPr>
                <w:rFonts w:ascii="Arial" w:hAnsi="Arial" w:cs="Arial"/>
                <w:b/>
                <w:sz w:val="22"/>
              </w:rPr>
              <w:t xml:space="preserve"> </w:t>
            </w:r>
            <w:r w:rsidR="004052C7">
              <w:rPr>
                <w:rFonts w:ascii="Arial" w:hAnsi="Arial" w:cs="Arial"/>
                <w:b/>
                <w:sz w:val="22"/>
              </w:rPr>
              <w:t>case study</w:t>
            </w:r>
            <w:r w:rsidR="008167E9" w:rsidRPr="008167E9">
              <w:rPr>
                <w:rFonts w:ascii="Arial" w:hAnsi="Arial" w:cs="Arial"/>
                <w:b/>
                <w:sz w:val="22"/>
              </w:rPr>
              <w:t xml:space="preserve"> </w:t>
            </w:r>
            <w:r w:rsidR="009218E7">
              <w:rPr>
                <w:rFonts w:ascii="Arial" w:hAnsi="Arial" w:cs="Arial"/>
                <w:b/>
                <w:sz w:val="22"/>
              </w:rPr>
              <w:t xml:space="preserve">1 </w:t>
            </w:r>
          </w:p>
        </w:tc>
      </w:tr>
      <w:tr w:rsidR="008167E9" w:rsidRPr="002812FA" w14:paraId="34F04BB9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4FC1FD7B" w14:textId="5CA2330D" w:rsidR="008167E9" w:rsidRPr="008167E9" w:rsidRDefault="008167E9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Project </w:t>
            </w:r>
            <w:r w:rsidR="00A535B2">
              <w:rPr>
                <w:rFonts w:ascii="Arial" w:hAnsi="Arial" w:cs="Arial"/>
                <w:b/>
                <w:bCs/>
                <w:sz w:val="22"/>
              </w:rPr>
              <w:t>t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itle</w:t>
            </w:r>
            <w:r w:rsidR="00CD7F1C">
              <w:rPr>
                <w:rFonts w:ascii="Arial" w:hAnsi="Arial" w:cs="Arial"/>
                <w:b/>
                <w:bCs/>
                <w:sz w:val="22"/>
              </w:rPr>
              <w:t xml:space="preserve"> / </w:t>
            </w:r>
            <w:r w:rsidR="00A535B2">
              <w:rPr>
                <w:rFonts w:ascii="Arial" w:hAnsi="Arial" w:cs="Arial"/>
                <w:b/>
                <w:bCs/>
                <w:sz w:val="22"/>
              </w:rPr>
              <w:t>a</w:t>
            </w:r>
            <w:r w:rsidR="00CD7F1C">
              <w:rPr>
                <w:rFonts w:ascii="Arial" w:hAnsi="Arial" w:cs="Arial"/>
                <w:b/>
                <w:bCs/>
                <w:sz w:val="22"/>
              </w:rPr>
              <w:t xml:space="preserve">ddress </w:t>
            </w:r>
          </w:p>
        </w:tc>
        <w:tc>
          <w:tcPr>
            <w:tcW w:w="5608" w:type="dxa"/>
            <w:shd w:val="clear" w:color="auto" w:fill="auto"/>
          </w:tcPr>
          <w:p w14:paraId="602635F1" w14:textId="77777777" w:rsidR="008167E9" w:rsidRPr="002812FA" w:rsidRDefault="008167E9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6D723D" w:rsidRPr="002812FA" w14:paraId="46925EC0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25482CB5" w14:textId="624AA073" w:rsidR="006D723D" w:rsidRPr="008167E9" w:rsidRDefault="006D723D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scription of the project</w:t>
            </w:r>
          </w:p>
        </w:tc>
        <w:tc>
          <w:tcPr>
            <w:tcW w:w="5608" w:type="dxa"/>
            <w:shd w:val="clear" w:color="auto" w:fill="auto"/>
          </w:tcPr>
          <w:p w14:paraId="5CE7E03D" w14:textId="77777777" w:rsidR="006D723D" w:rsidRPr="002812FA" w:rsidRDefault="006D723D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A4194B" w:rsidRPr="002812FA" w14:paraId="74A33112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24AA4133" w14:textId="28DF797F" w:rsidR="00A4194B" w:rsidRPr="008167E9" w:rsidRDefault="00A0040B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Development </w:t>
            </w:r>
            <w:r w:rsidR="00A535B2">
              <w:rPr>
                <w:rFonts w:ascii="Arial" w:hAnsi="Arial" w:cs="Arial"/>
                <w:b/>
                <w:bCs/>
                <w:sz w:val="22"/>
              </w:rPr>
              <w:t>s</w:t>
            </w:r>
            <w:r>
              <w:rPr>
                <w:rFonts w:ascii="Arial" w:hAnsi="Arial" w:cs="Arial"/>
                <w:b/>
                <w:bCs/>
                <w:sz w:val="22"/>
              </w:rPr>
              <w:t>ize (number of houses)</w:t>
            </w:r>
          </w:p>
        </w:tc>
        <w:tc>
          <w:tcPr>
            <w:tcW w:w="5608" w:type="dxa"/>
            <w:shd w:val="clear" w:color="auto" w:fill="auto"/>
          </w:tcPr>
          <w:p w14:paraId="32940C28" w14:textId="77777777" w:rsidR="00A4194B" w:rsidRPr="002812FA" w:rsidRDefault="00A4194B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8167E9" w:rsidRPr="002812FA" w14:paraId="0CD62CB8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2773DECB" w14:textId="3225AE85" w:rsidR="008167E9" w:rsidRPr="008167E9" w:rsidRDefault="006649AA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Total </w:t>
            </w:r>
            <w:r w:rsidR="00A535B2">
              <w:rPr>
                <w:rFonts w:ascii="Arial" w:hAnsi="Arial" w:cs="Arial"/>
                <w:b/>
                <w:bCs/>
                <w:sz w:val="22"/>
              </w:rPr>
              <w:t>c</w:t>
            </w:r>
            <w:r w:rsidR="008167E9" w:rsidRPr="008167E9">
              <w:rPr>
                <w:rFonts w:ascii="Arial" w:hAnsi="Arial" w:cs="Arial"/>
                <w:b/>
                <w:bCs/>
                <w:sz w:val="22"/>
              </w:rPr>
              <w:t xml:space="preserve">onstruction </w:t>
            </w:r>
            <w:r w:rsidR="00A535B2">
              <w:rPr>
                <w:rFonts w:ascii="Arial" w:hAnsi="Arial" w:cs="Arial"/>
                <w:b/>
                <w:bCs/>
                <w:sz w:val="22"/>
              </w:rPr>
              <w:t>v</w:t>
            </w:r>
            <w:r w:rsidR="008167E9" w:rsidRPr="008167E9">
              <w:rPr>
                <w:rFonts w:ascii="Arial" w:hAnsi="Arial" w:cs="Arial"/>
                <w:b/>
                <w:bCs/>
                <w:sz w:val="22"/>
              </w:rPr>
              <w:t>alue</w:t>
            </w:r>
            <w:r w:rsidR="00B22A89">
              <w:rPr>
                <w:rFonts w:ascii="Arial" w:hAnsi="Arial" w:cs="Arial"/>
                <w:b/>
                <w:bCs/>
                <w:sz w:val="22"/>
              </w:rPr>
              <w:t xml:space="preserve"> (including land, infrastructure, construction and all fees)</w:t>
            </w:r>
          </w:p>
        </w:tc>
        <w:tc>
          <w:tcPr>
            <w:tcW w:w="5608" w:type="dxa"/>
            <w:shd w:val="clear" w:color="auto" w:fill="auto"/>
          </w:tcPr>
          <w:p w14:paraId="2336EAB0" w14:textId="7069E882" w:rsidR="008167E9" w:rsidRPr="002812FA" w:rsidRDefault="008167E9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6649AA" w:rsidRPr="002812FA" w14:paraId="270B46EC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3AFC48B3" w14:textId="470B3DE7" w:rsidR="006649AA" w:rsidRPr="008167E9" w:rsidRDefault="00401EF8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Development </w:t>
            </w:r>
            <w:r w:rsidR="00A535B2">
              <w:rPr>
                <w:rFonts w:ascii="Arial" w:hAnsi="Arial" w:cs="Arial"/>
                <w:b/>
                <w:bCs/>
                <w:sz w:val="22"/>
              </w:rPr>
              <w:t>f</w:t>
            </w:r>
            <w:r w:rsidR="00B22A89">
              <w:rPr>
                <w:rFonts w:ascii="Arial" w:hAnsi="Arial" w:cs="Arial"/>
                <w:b/>
                <w:bCs/>
                <w:sz w:val="22"/>
              </w:rPr>
              <w:t>inance</w:t>
            </w:r>
            <w:r w:rsidR="00A855E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BB02BC">
              <w:rPr>
                <w:rFonts w:ascii="Arial" w:hAnsi="Arial" w:cs="Arial"/>
                <w:b/>
                <w:bCs/>
                <w:sz w:val="22"/>
              </w:rPr>
              <w:t>–</w:t>
            </w:r>
            <w:r w:rsidR="009A40C0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6649AA" w:rsidRPr="006649AA">
              <w:rPr>
                <w:rFonts w:ascii="Arial" w:hAnsi="Arial" w:cs="Arial"/>
                <w:b/>
                <w:bCs/>
                <w:sz w:val="22"/>
              </w:rPr>
              <w:t xml:space="preserve">was additional equity or funding required from </w:t>
            </w:r>
            <w:r w:rsidR="009A40C0">
              <w:rPr>
                <w:rFonts w:ascii="Arial" w:hAnsi="Arial" w:cs="Arial"/>
                <w:b/>
                <w:bCs/>
                <w:sz w:val="22"/>
              </w:rPr>
              <w:t xml:space="preserve">the </w:t>
            </w:r>
            <w:r w:rsidR="006649AA" w:rsidRPr="006649AA">
              <w:rPr>
                <w:rFonts w:ascii="Arial" w:hAnsi="Arial" w:cs="Arial"/>
                <w:b/>
                <w:bCs/>
                <w:sz w:val="22"/>
              </w:rPr>
              <w:t xml:space="preserve">first drawdown to last? If </w:t>
            </w:r>
            <w:r w:rsidR="009A40C0" w:rsidRPr="006649AA">
              <w:rPr>
                <w:rFonts w:ascii="Arial" w:hAnsi="Arial" w:cs="Arial"/>
                <w:b/>
                <w:bCs/>
                <w:sz w:val="22"/>
              </w:rPr>
              <w:t>so,</w:t>
            </w:r>
            <w:r w:rsidR="006649AA" w:rsidRPr="006649AA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3F5D86">
              <w:rPr>
                <w:rFonts w:ascii="Arial" w:hAnsi="Arial" w:cs="Arial"/>
                <w:b/>
                <w:bCs/>
                <w:sz w:val="22"/>
              </w:rPr>
              <w:t xml:space="preserve">what was the </w:t>
            </w:r>
            <w:r w:rsidR="00473507">
              <w:rPr>
                <w:rFonts w:ascii="Arial" w:hAnsi="Arial" w:cs="Arial"/>
                <w:b/>
                <w:bCs/>
                <w:sz w:val="22"/>
              </w:rPr>
              <w:t>value?</w:t>
            </w:r>
          </w:p>
        </w:tc>
        <w:tc>
          <w:tcPr>
            <w:tcW w:w="5608" w:type="dxa"/>
            <w:shd w:val="clear" w:color="auto" w:fill="auto"/>
          </w:tcPr>
          <w:p w14:paraId="7B7DE01A" w14:textId="77777777" w:rsidR="006649AA" w:rsidRPr="002812FA" w:rsidRDefault="006649AA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8167E9" w:rsidRPr="002812FA" w14:paraId="7729E5BA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0F7E4CF6" w14:textId="5611AFA2" w:rsidR="008167E9" w:rsidRPr="008167E9" w:rsidRDefault="00D818E6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6B296D">
              <w:rPr>
                <w:rFonts w:ascii="Arial" w:hAnsi="Arial" w:cs="Arial"/>
                <w:b/>
                <w:bCs/>
                <w:sz w:val="22"/>
              </w:rPr>
              <w:t xml:space="preserve">ate </w:t>
            </w:r>
            <w:r w:rsidR="009C648B">
              <w:rPr>
                <w:rFonts w:ascii="Arial" w:hAnsi="Arial" w:cs="Arial"/>
                <w:b/>
                <w:bCs/>
                <w:sz w:val="22"/>
              </w:rPr>
              <w:t xml:space="preserve">development </w:t>
            </w:r>
            <w:r>
              <w:rPr>
                <w:rFonts w:ascii="Arial" w:hAnsi="Arial" w:cs="Arial"/>
                <w:b/>
                <w:bCs/>
                <w:sz w:val="22"/>
              </w:rPr>
              <w:t>began</w:t>
            </w:r>
          </w:p>
        </w:tc>
        <w:tc>
          <w:tcPr>
            <w:tcW w:w="5608" w:type="dxa"/>
            <w:shd w:val="clear" w:color="auto" w:fill="auto"/>
          </w:tcPr>
          <w:p w14:paraId="7B5B4318" w14:textId="77777777" w:rsidR="008167E9" w:rsidRPr="002812FA" w:rsidRDefault="008167E9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9663BE" w:rsidRPr="002812FA" w14:paraId="2A54D825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176C5D46" w14:textId="7772D215" w:rsidR="009663BE" w:rsidRPr="008167E9" w:rsidRDefault="00213C8E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Target</w:t>
            </w:r>
            <w:r w:rsidR="009C648B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9663BE" w:rsidRPr="009663BE">
              <w:rPr>
                <w:rFonts w:ascii="Arial" w:hAnsi="Arial" w:cs="Arial"/>
                <w:b/>
                <w:bCs/>
                <w:sz w:val="22"/>
              </w:rPr>
              <w:t xml:space="preserve">completion </w:t>
            </w:r>
            <w:r>
              <w:rPr>
                <w:rFonts w:ascii="Arial" w:hAnsi="Arial" w:cs="Arial"/>
                <w:b/>
                <w:bCs/>
                <w:sz w:val="22"/>
              </w:rPr>
              <w:t>(code of compliance and titles issued)</w:t>
            </w:r>
            <w:r w:rsidRPr="009663BE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9663BE" w:rsidRPr="009663BE">
              <w:rPr>
                <w:rFonts w:ascii="Arial" w:hAnsi="Arial" w:cs="Arial"/>
                <w:b/>
                <w:bCs/>
                <w:sz w:val="22"/>
              </w:rPr>
              <w:lastRenderedPageBreak/>
              <w:t xml:space="preserve">date at the time the </w:t>
            </w:r>
            <w:r w:rsidR="00CC2E7C">
              <w:rPr>
                <w:rFonts w:ascii="Arial" w:hAnsi="Arial" w:cs="Arial"/>
                <w:b/>
                <w:bCs/>
                <w:sz w:val="22"/>
              </w:rPr>
              <w:t xml:space="preserve">project </w:t>
            </w:r>
            <w:r>
              <w:rPr>
                <w:rFonts w:ascii="Arial" w:hAnsi="Arial" w:cs="Arial"/>
                <w:b/>
                <w:bCs/>
                <w:sz w:val="22"/>
              </w:rPr>
              <w:t>began</w:t>
            </w:r>
          </w:p>
        </w:tc>
        <w:tc>
          <w:tcPr>
            <w:tcW w:w="5608" w:type="dxa"/>
            <w:shd w:val="clear" w:color="auto" w:fill="auto"/>
          </w:tcPr>
          <w:p w14:paraId="3342F244" w14:textId="77777777" w:rsidR="009663BE" w:rsidRPr="002812FA" w:rsidRDefault="009663BE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8167E9" w:rsidRPr="002812FA" w14:paraId="7A6134F1" w14:textId="77777777" w:rsidTr="008167E9">
        <w:trPr>
          <w:trHeight w:val="601"/>
        </w:trPr>
        <w:tc>
          <w:tcPr>
            <w:tcW w:w="3453" w:type="dxa"/>
            <w:shd w:val="clear" w:color="auto" w:fill="E7E9E8"/>
          </w:tcPr>
          <w:p w14:paraId="259574A7" w14:textId="4074BC0D" w:rsidR="008167E9" w:rsidRPr="008167E9" w:rsidRDefault="003E6BD5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</w:t>
            </w:r>
            <w:r w:rsidR="0077565F">
              <w:rPr>
                <w:rFonts w:ascii="Arial" w:hAnsi="Arial" w:cs="Arial"/>
                <w:b/>
                <w:bCs/>
                <w:sz w:val="22"/>
              </w:rPr>
              <w:t>ctual c</w:t>
            </w:r>
            <w:r w:rsidR="008167E9">
              <w:rPr>
                <w:rFonts w:ascii="Arial" w:hAnsi="Arial" w:cs="Arial"/>
                <w:b/>
                <w:bCs/>
                <w:sz w:val="22"/>
              </w:rPr>
              <w:t>ompletion date</w:t>
            </w:r>
            <w:r w:rsidR="00E74FDF">
              <w:rPr>
                <w:rFonts w:ascii="Arial" w:hAnsi="Arial" w:cs="Arial"/>
                <w:b/>
                <w:bCs/>
                <w:sz w:val="22"/>
              </w:rPr>
              <w:t xml:space="preserve"> (achievement of </w:t>
            </w:r>
            <w:r>
              <w:rPr>
                <w:rFonts w:ascii="Arial" w:hAnsi="Arial" w:cs="Arial"/>
                <w:b/>
                <w:bCs/>
                <w:sz w:val="22"/>
              </w:rPr>
              <w:t>code of compliance certificate</w:t>
            </w:r>
            <w:r w:rsidR="00E74FDF">
              <w:rPr>
                <w:rFonts w:ascii="Arial" w:hAnsi="Arial" w:cs="Arial"/>
                <w:b/>
                <w:bCs/>
                <w:sz w:val="22"/>
              </w:rPr>
              <w:t xml:space="preserve"> and titles issue</w:t>
            </w: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E74FDF">
              <w:rPr>
                <w:rFonts w:ascii="Arial" w:hAnsi="Arial" w:cs="Arial"/>
                <w:b/>
                <w:bCs/>
                <w:sz w:val="22"/>
              </w:rPr>
              <w:t>)</w:t>
            </w:r>
          </w:p>
        </w:tc>
        <w:tc>
          <w:tcPr>
            <w:tcW w:w="5608" w:type="dxa"/>
            <w:shd w:val="clear" w:color="auto" w:fill="auto"/>
          </w:tcPr>
          <w:p w14:paraId="71A8F8E4" w14:textId="77777777" w:rsidR="008167E9" w:rsidRPr="002812FA" w:rsidRDefault="008167E9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8167E9" w:rsidRPr="002812FA" w14:paraId="03783B91" w14:textId="77777777" w:rsidTr="008167E9">
        <w:trPr>
          <w:trHeight w:val="601"/>
        </w:trPr>
        <w:tc>
          <w:tcPr>
            <w:tcW w:w="9061" w:type="dxa"/>
            <w:gridSpan w:val="2"/>
            <w:shd w:val="clear" w:color="auto" w:fill="E7E9E8"/>
          </w:tcPr>
          <w:p w14:paraId="0D61FECA" w14:textId="3E4A81CD" w:rsidR="008167E9" w:rsidRPr="008167E9" w:rsidRDefault="00E027E1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cstheme="minorHAnsi"/>
                <w:b/>
                <w:bCs/>
                <w:sz w:val="22"/>
              </w:rPr>
              <w:t xml:space="preserve">Sales data </w:t>
            </w:r>
          </w:p>
        </w:tc>
      </w:tr>
      <w:tr w:rsidR="008167E9" w:rsidRPr="002812FA" w14:paraId="13B0206C" w14:textId="77777777">
        <w:trPr>
          <w:trHeight w:val="652"/>
        </w:trPr>
        <w:tc>
          <w:tcPr>
            <w:tcW w:w="9061" w:type="dxa"/>
            <w:gridSpan w:val="2"/>
            <w:shd w:val="clear" w:color="auto" w:fill="auto"/>
          </w:tcPr>
          <w:p w14:paraId="31276ED6" w14:textId="2F01EC36" w:rsidR="005F703D" w:rsidRPr="007B6085" w:rsidRDefault="00595250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</w:t>
            </w:r>
            <w:r w:rsidR="00D163BF" w:rsidRPr="007B6085">
              <w:rPr>
                <w:rFonts w:ascii="Arial" w:hAnsi="Arial" w:cs="Arial"/>
                <w:sz w:val="22"/>
              </w:rPr>
              <w:t xml:space="preserve"> houses sold off the plans</w:t>
            </w:r>
            <w:r w:rsidR="00DD4091" w:rsidRPr="007B6085">
              <w:rPr>
                <w:rFonts w:ascii="Arial" w:hAnsi="Arial" w:cs="Arial"/>
                <w:sz w:val="22"/>
              </w:rPr>
              <w:t>:</w:t>
            </w:r>
            <w:r w:rsidR="00D163BF" w:rsidRPr="007B6085">
              <w:rPr>
                <w:rFonts w:ascii="Arial" w:hAnsi="Arial" w:cs="Arial"/>
                <w:sz w:val="22"/>
              </w:rPr>
              <w:t xml:space="preserve"> </w:t>
            </w:r>
          </w:p>
          <w:p w14:paraId="61EC5701" w14:textId="77CFA5F6" w:rsidR="00D163BF" w:rsidRPr="007B6085" w:rsidRDefault="00595250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 xml:space="preserve">Number of houses </w:t>
            </w:r>
            <w:r w:rsidR="00D163BF" w:rsidRPr="007B6085">
              <w:rPr>
                <w:rFonts w:ascii="Arial" w:hAnsi="Arial" w:cs="Arial"/>
                <w:sz w:val="22"/>
              </w:rPr>
              <w:t>sold during construction</w:t>
            </w:r>
            <w:r w:rsidR="00DD4091" w:rsidRPr="007B6085">
              <w:rPr>
                <w:rFonts w:ascii="Arial" w:hAnsi="Arial" w:cs="Arial"/>
                <w:sz w:val="22"/>
              </w:rPr>
              <w:t>:</w:t>
            </w:r>
          </w:p>
          <w:p w14:paraId="7CC548E5" w14:textId="741EC01B" w:rsidR="008167E9" w:rsidRPr="007B6085" w:rsidRDefault="00595250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</w:t>
            </w:r>
            <w:r w:rsidR="00E9269F" w:rsidRPr="007B6085">
              <w:rPr>
                <w:rFonts w:ascii="Arial" w:hAnsi="Arial" w:cs="Arial"/>
                <w:sz w:val="22"/>
              </w:rPr>
              <w:t xml:space="preserve"> </w:t>
            </w:r>
            <w:r w:rsidR="003842A5" w:rsidRPr="007B6085">
              <w:rPr>
                <w:rFonts w:ascii="Arial" w:hAnsi="Arial" w:cs="Arial"/>
                <w:sz w:val="22"/>
              </w:rPr>
              <w:t>of houses sold</w:t>
            </w:r>
            <w:r w:rsidR="00E9269F" w:rsidRPr="007B6085">
              <w:rPr>
                <w:rFonts w:ascii="Arial" w:hAnsi="Arial" w:cs="Arial"/>
                <w:sz w:val="22"/>
              </w:rPr>
              <w:t xml:space="preserve"> within </w:t>
            </w:r>
            <w:r w:rsidR="003E250B" w:rsidRPr="007B6085">
              <w:rPr>
                <w:rFonts w:ascii="Arial" w:hAnsi="Arial" w:cs="Arial"/>
                <w:sz w:val="22"/>
              </w:rPr>
              <w:t xml:space="preserve">30 days of code of </w:t>
            </w:r>
            <w:r w:rsidR="00DF69B6" w:rsidRPr="007B6085">
              <w:rPr>
                <w:rFonts w:ascii="Arial" w:hAnsi="Arial" w:cs="Arial"/>
                <w:sz w:val="22"/>
              </w:rPr>
              <w:t>compliance</w:t>
            </w:r>
            <w:r w:rsidR="00DD4091" w:rsidRPr="007B6085">
              <w:rPr>
                <w:rFonts w:ascii="Arial" w:hAnsi="Arial" w:cs="Arial"/>
                <w:sz w:val="22"/>
              </w:rPr>
              <w:t>:</w:t>
            </w:r>
          </w:p>
          <w:p w14:paraId="201537A3" w14:textId="5ABCC1D2" w:rsidR="00935BD5" w:rsidRPr="007B6085" w:rsidRDefault="00595250" w:rsidP="00935BD5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</w:t>
            </w:r>
            <w:r w:rsidR="00935BD5" w:rsidRPr="007B6085">
              <w:rPr>
                <w:rFonts w:ascii="Arial" w:hAnsi="Arial" w:cs="Arial"/>
                <w:sz w:val="22"/>
              </w:rPr>
              <w:t xml:space="preserve"> </w:t>
            </w:r>
            <w:r w:rsidR="003842A5" w:rsidRPr="007B6085">
              <w:rPr>
                <w:rFonts w:ascii="Arial" w:hAnsi="Arial" w:cs="Arial"/>
                <w:sz w:val="22"/>
              </w:rPr>
              <w:t xml:space="preserve">of houses </w:t>
            </w:r>
            <w:r w:rsidR="00935BD5" w:rsidRPr="007B6085">
              <w:rPr>
                <w:rFonts w:ascii="Arial" w:hAnsi="Arial" w:cs="Arial"/>
                <w:sz w:val="22"/>
              </w:rPr>
              <w:t xml:space="preserve">sold </w:t>
            </w:r>
            <w:r w:rsidR="006D3C35" w:rsidRPr="007B6085">
              <w:rPr>
                <w:rFonts w:ascii="Arial" w:hAnsi="Arial" w:cs="Arial"/>
                <w:sz w:val="22"/>
              </w:rPr>
              <w:t xml:space="preserve">between </w:t>
            </w:r>
            <w:r w:rsidR="00935BD5" w:rsidRPr="007B6085">
              <w:rPr>
                <w:rFonts w:ascii="Arial" w:hAnsi="Arial" w:cs="Arial"/>
                <w:sz w:val="22"/>
              </w:rPr>
              <w:t>30</w:t>
            </w:r>
            <w:r w:rsidR="00DD4091" w:rsidRPr="007B6085">
              <w:rPr>
                <w:rFonts w:ascii="Arial" w:hAnsi="Arial" w:cs="Arial"/>
                <w:sz w:val="22"/>
              </w:rPr>
              <w:t>–</w:t>
            </w:r>
            <w:r w:rsidR="006D3C35" w:rsidRPr="007B6085">
              <w:rPr>
                <w:rFonts w:ascii="Arial" w:hAnsi="Arial" w:cs="Arial"/>
                <w:sz w:val="22"/>
              </w:rPr>
              <w:t>60</w:t>
            </w:r>
            <w:r w:rsidR="00935BD5" w:rsidRPr="007B6085">
              <w:rPr>
                <w:rFonts w:ascii="Arial" w:hAnsi="Arial" w:cs="Arial"/>
                <w:sz w:val="22"/>
              </w:rPr>
              <w:t xml:space="preserve"> days of code of compliance</w:t>
            </w:r>
            <w:r w:rsidR="00DD4091" w:rsidRPr="007B6085">
              <w:rPr>
                <w:rFonts w:ascii="Arial" w:hAnsi="Arial" w:cs="Arial"/>
                <w:sz w:val="22"/>
              </w:rPr>
              <w:t>:</w:t>
            </w:r>
            <w:r w:rsidR="00935BD5" w:rsidRPr="007B6085">
              <w:rPr>
                <w:rFonts w:ascii="Arial" w:hAnsi="Arial" w:cs="Arial"/>
                <w:sz w:val="22"/>
              </w:rPr>
              <w:t xml:space="preserve"> </w:t>
            </w:r>
          </w:p>
          <w:p w14:paraId="3691D549" w14:textId="1664726E" w:rsidR="00935BD5" w:rsidRPr="002812FA" w:rsidRDefault="00595250">
            <w:pPr>
              <w:spacing w:before="240" w:after="120"/>
              <w:rPr>
                <w:rFonts w:ascii="Arial" w:hAnsi="Arial" w:cs="Arial"/>
                <w:sz w:val="20"/>
              </w:rPr>
            </w:pPr>
            <w:r w:rsidRPr="007B6085">
              <w:rPr>
                <w:rFonts w:ascii="Arial" w:hAnsi="Arial" w:cs="Arial"/>
                <w:sz w:val="22"/>
              </w:rPr>
              <w:t>Number</w:t>
            </w:r>
            <w:r w:rsidR="003659FA" w:rsidRPr="007B6085">
              <w:rPr>
                <w:rFonts w:ascii="Arial" w:hAnsi="Arial" w:cs="Arial"/>
                <w:sz w:val="22"/>
              </w:rPr>
              <w:t xml:space="preserve"> </w:t>
            </w:r>
            <w:r w:rsidR="003842A5" w:rsidRPr="007B6085">
              <w:rPr>
                <w:rFonts w:ascii="Arial" w:hAnsi="Arial" w:cs="Arial"/>
                <w:sz w:val="22"/>
              </w:rPr>
              <w:t xml:space="preserve">of houses </w:t>
            </w:r>
            <w:r w:rsidR="003659FA" w:rsidRPr="007B6085">
              <w:rPr>
                <w:rFonts w:ascii="Arial" w:hAnsi="Arial" w:cs="Arial"/>
                <w:sz w:val="22"/>
              </w:rPr>
              <w:t>sold</w:t>
            </w:r>
            <w:r w:rsidR="0006777D" w:rsidRPr="007B6085">
              <w:rPr>
                <w:rFonts w:ascii="Arial" w:hAnsi="Arial" w:cs="Arial"/>
                <w:sz w:val="22"/>
              </w:rPr>
              <w:t xml:space="preserve"> 6</w:t>
            </w:r>
            <w:r w:rsidR="003659FA" w:rsidRPr="007B6085">
              <w:rPr>
                <w:rFonts w:ascii="Arial" w:hAnsi="Arial" w:cs="Arial"/>
                <w:sz w:val="22"/>
              </w:rPr>
              <w:t xml:space="preserve">0 days </w:t>
            </w:r>
            <w:r w:rsidR="0006777D" w:rsidRPr="007B6085">
              <w:rPr>
                <w:rFonts w:ascii="Arial" w:hAnsi="Arial" w:cs="Arial"/>
                <w:sz w:val="22"/>
              </w:rPr>
              <w:t xml:space="preserve">or more after achieving </w:t>
            </w:r>
            <w:r w:rsidR="003659FA" w:rsidRPr="007B6085">
              <w:rPr>
                <w:rFonts w:ascii="Arial" w:hAnsi="Arial" w:cs="Arial"/>
                <w:sz w:val="22"/>
              </w:rPr>
              <w:t>code of compliance</w:t>
            </w:r>
            <w:r w:rsidR="00D818E6" w:rsidRPr="007B6085">
              <w:rPr>
                <w:rFonts w:ascii="Arial" w:hAnsi="Arial" w:cs="Arial"/>
                <w:sz w:val="22"/>
              </w:rPr>
              <w:t>:</w:t>
            </w:r>
          </w:p>
        </w:tc>
      </w:tr>
      <w:tr w:rsidR="008167E9" w:rsidRPr="002812FA" w14:paraId="1CA52013" w14:textId="77777777" w:rsidTr="008167E9">
        <w:trPr>
          <w:trHeight w:val="601"/>
        </w:trPr>
        <w:tc>
          <w:tcPr>
            <w:tcW w:w="9061" w:type="dxa"/>
            <w:gridSpan w:val="2"/>
            <w:shd w:val="clear" w:color="auto" w:fill="E7E9E8"/>
          </w:tcPr>
          <w:p w14:paraId="66D88CF9" w14:textId="13745DFA" w:rsidR="008167E9" w:rsidRPr="008167E9" w:rsidRDefault="008C6DB2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>Project team by title and role (let us know about any subconsultants or subcontractors you have engaged as well for the project)</w:t>
            </w:r>
          </w:p>
        </w:tc>
      </w:tr>
      <w:tr w:rsidR="008167E9" w:rsidRPr="002812FA" w14:paraId="065EE4F0" w14:textId="77777777">
        <w:trPr>
          <w:trHeight w:val="601"/>
        </w:trPr>
        <w:tc>
          <w:tcPr>
            <w:tcW w:w="9061" w:type="dxa"/>
            <w:gridSpan w:val="2"/>
            <w:shd w:val="clear" w:color="auto" w:fill="auto"/>
          </w:tcPr>
          <w:p w14:paraId="05CC36CC" w14:textId="77777777" w:rsidR="008167E9" w:rsidRPr="002812FA" w:rsidRDefault="008167E9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</w:tbl>
    <w:p w14:paraId="46B3969A" w14:textId="77777777" w:rsidR="009C22E2" w:rsidRDefault="009C22E2" w:rsidP="009C22E2">
      <w:pPr>
        <w:pStyle w:val="HUDBody"/>
        <w:spacing w:after="0"/>
      </w:pPr>
    </w:p>
    <w:tbl>
      <w:tblPr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3"/>
        <w:gridCol w:w="5608"/>
      </w:tblGrid>
      <w:tr w:rsidR="00056B34" w:rsidRPr="008167E9" w14:paraId="18414265" w14:textId="77777777">
        <w:trPr>
          <w:trHeight w:val="601"/>
        </w:trPr>
        <w:tc>
          <w:tcPr>
            <w:tcW w:w="9061" w:type="dxa"/>
            <w:gridSpan w:val="2"/>
            <w:shd w:val="clear" w:color="auto" w:fill="E1E9EB"/>
          </w:tcPr>
          <w:p w14:paraId="7942F1C0" w14:textId="014E53E1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</w:t>
            </w:r>
            <w:r w:rsidR="003E6BD5">
              <w:rPr>
                <w:rFonts w:ascii="Arial" w:hAnsi="Arial" w:cs="Arial"/>
                <w:b/>
                <w:sz w:val="22"/>
              </w:rPr>
              <w:t>ecent development – case study</w:t>
            </w:r>
            <w:r w:rsidRPr="008167E9">
              <w:rPr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</w:rPr>
              <w:t>2</w:t>
            </w:r>
          </w:p>
        </w:tc>
      </w:tr>
      <w:tr w:rsidR="00056B34" w:rsidRPr="002812FA" w14:paraId="2B0A1156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1A9CE90C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Project </w:t>
            </w:r>
            <w:r>
              <w:rPr>
                <w:rFonts w:ascii="Arial" w:hAnsi="Arial" w:cs="Arial"/>
                <w:b/>
                <w:bCs/>
                <w:sz w:val="22"/>
              </w:rPr>
              <w:t>t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itle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/ address </w:t>
            </w:r>
          </w:p>
        </w:tc>
        <w:tc>
          <w:tcPr>
            <w:tcW w:w="5608" w:type="dxa"/>
            <w:shd w:val="clear" w:color="auto" w:fill="auto"/>
          </w:tcPr>
          <w:p w14:paraId="10A5285C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764105C0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3C47E7C2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scription of the project</w:t>
            </w:r>
          </w:p>
        </w:tc>
        <w:tc>
          <w:tcPr>
            <w:tcW w:w="5608" w:type="dxa"/>
            <w:shd w:val="clear" w:color="auto" w:fill="auto"/>
          </w:tcPr>
          <w:p w14:paraId="2D92DD50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26BDDC38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37867FBA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Development size (number of houses)</w:t>
            </w:r>
          </w:p>
        </w:tc>
        <w:tc>
          <w:tcPr>
            <w:tcW w:w="5608" w:type="dxa"/>
            <w:shd w:val="clear" w:color="auto" w:fill="auto"/>
          </w:tcPr>
          <w:p w14:paraId="3DDEC87B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0474B746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5CB61966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Total c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onstruction </w:t>
            </w:r>
            <w:r>
              <w:rPr>
                <w:rFonts w:ascii="Arial" w:hAnsi="Arial" w:cs="Arial"/>
                <w:b/>
                <w:bCs/>
                <w:sz w:val="22"/>
              </w:rPr>
              <w:t>v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alue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(including land, infrastructure, construction and all fees)</w:t>
            </w:r>
          </w:p>
        </w:tc>
        <w:tc>
          <w:tcPr>
            <w:tcW w:w="5608" w:type="dxa"/>
            <w:shd w:val="clear" w:color="auto" w:fill="auto"/>
          </w:tcPr>
          <w:p w14:paraId="50F93BB7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3A72FB79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0CA7991A" w14:textId="34F49284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Development finance </w:t>
            </w:r>
            <w:r w:rsidR="003E6BD5">
              <w:rPr>
                <w:rFonts w:ascii="Arial" w:hAnsi="Arial" w:cs="Arial"/>
                <w:b/>
                <w:bCs/>
                <w:sz w:val="22"/>
              </w:rPr>
              <w:t>–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w</w:t>
            </w:r>
            <w:r w:rsidRPr="006649AA">
              <w:rPr>
                <w:rFonts w:ascii="Arial" w:hAnsi="Arial" w:cs="Arial"/>
                <w:b/>
                <w:bCs/>
                <w:sz w:val="22"/>
              </w:rPr>
              <w:t xml:space="preserve">as additional equity or funding required from 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the </w:t>
            </w:r>
            <w:r w:rsidRPr="006649AA">
              <w:rPr>
                <w:rFonts w:ascii="Arial" w:hAnsi="Arial" w:cs="Arial"/>
                <w:b/>
                <w:bCs/>
                <w:sz w:val="22"/>
              </w:rPr>
              <w:t xml:space="preserve">first drawdown to last? If so, </w:t>
            </w:r>
            <w:r>
              <w:rPr>
                <w:rFonts w:ascii="Arial" w:hAnsi="Arial" w:cs="Arial"/>
                <w:b/>
                <w:bCs/>
                <w:sz w:val="22"/>
              </w:rPr>
              <w:t>what was the value?</w:t>
            </w:r>
          </w:p>
        </w:tc>
        <w:tc>
          <w:tcPr>
            <w:tcW w:w="5608" w:type="dxa"/>
            <w:shd w:val="clear" w:color="auto" w:fill="auto"/>
          </w:tcPr>
          <w:p w14:paraId="14A9356B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7A40E144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6826343C" w14:textId="4C2EDCD5" w:rsidR="00056B34" w:rsidRPr="008167E9" w:rsidRDefault="003E6BD5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ate development </w:t>
            </w:r>
            <w:r>
              <w:rPr>
                <w:rFonts w:ascii="Arial" w:hAnsi="Arial" w:cs="Arial"/>
                <w:b/>
                <w:bCs/>
                <w:sz w:val="22"/>
              </w:rPr>
              <w:t>began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>?</w:t>
            </w:r>
          </w:p>
        </w:tc>
        <w:tc>
          <w:tcPr>
            <w:tcW w:w="5608" w:type="dxa"/>
            <w:shd w:val="clear" w:color="auto" w:fill="auto"/>
          </w:tcPr>
          <w:p w14:paraId="1CAED57D" w14:textId="77777777" w:rsidR="00056B34" w:rsidRPr="002812FA" w:rsidRDefault="00056B34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552211D1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260EEB23" w14:textId="5FE17BAF" w:rsidR="00056B34" w:rsidRPr="008167E9" w:rsidRDefault="003E6BD5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arget </w:t>
            </w:r>
            <w:r w:rsidR="00056B34" w:rsidRPr="009663BE">
              <w:rPr>
                <w:rFonts w:ascii="Arial" w:hAnsi="Arial" w:cs="Arial"/>
                <w:b/>
                <w:bCs/>
                <w:sz w:val="22"/>
              </w:rPr>
              <w:t xml:space="preserve">completion </w:t>
            </w:r>
            <w:r w:rsidR="00213C8E">
              <w:rPr>
                <w:rFonts w:ascii="Arial" w:hAnsi="Arial" w:cs="Arial"/>
                <w:b/>
                <w:bCs/>
                <w:sz w:val="22"/>
              </w:rPr>
              <w:t>(code of compliance and titles issued)</w:t>
            </w:r>
            <w:r w:rsidR="00056B34" w:rsidRPr="009663BE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056B34" w:rsidRPr="009663BE">
              <w:rPr>
                <w:rFonts w:ascii="Arial" w:hAnsi="Arial" w:cs="Arial"/>
                <w:b/>
                <w:bCs/>
                <w:sz w:val="22"/>
              </w:rPr>
              <w:lastRenderedPageBreak/>
              <w:t>date at t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he time the project </w:t>
            </w:r>
            <w:r>
              <w:rPr>
                <w:rFonts w:ascii="Arial" w:hAnsi="Arial" w:cs="Arial"/>
                <w:b/>
                <w:bCs/>
                <w:sz w:val="22"/>
              </w:rPr>
              <w:t>began</w:t>
            </w:r>
          </w:p>
        </w:tc>
        <w:tc>
          <w:tcPr>
            <w:tcW w:w="5608" w:type="dxa"/>
            <w:shd w:val="clear" w:color="auto" w:fill="auto"/>
          </w:tcPr>
          <w:p w14:paraId="255F53E4" w14:textId="77777777" w:rsidR="00056B34" w:rsidRPr="002812FA" w:rsidRDefault="00056B34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420E97FC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17125D6A" w14:textId="582F1C3C" w:rsidR="00056B34" w:rsidRPr="008167E9" w:rsidRDefault="003E6BD5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A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ctual completion date (achievement of 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code of compliance 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>and titles issue</w:t>
            </w: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>)</w:t>
            </w:r>
          </w:p>
        </w:tc>
        <w:tc>
          <w:tcPr>
            <w:tcW w:w="5608" w:type="dxa"/>
            <w:shd w:val="clear" w:color="auto" w:fill="auto"/>
          </w:tcPr>
          <w:p w14:paraId="369660DC" w14:textId="77777777" w:rsidR="00056B34" w:rsidRPr="002812FA" w:rsidRDefault="00056B34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056B34" w:rsidRPr="008167E9" w14:paraId="4D79CB97" w14:textId="77777777">
        <w:trPr>
          <w:trHeight w:val="601"/>
        </w:trPr>
        <w:tc>
          <w:tcPr>
            <w:tcW w:w="9061" w:type="dxa"/>
            <w:gridSpan w:val="2"/>
            <w:shd w:val="clear" w:color="auto" w:fill="E7E9E8"/>
          </w:tcPr>
          <w:p w14:paraId="44E98400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cstheme="minorHAnsi"/>
                <w:b/>
                <w:bCs/>
                <w:sz w:val="22"/>
              </w:rPr>
              <w:t xml:space="preserve">Sales data </w:t>
            </w:r>
          </w:p>
        </w:tc>
      </w:tr>
      <w:tr w:rsidR="00056B34" w:rsidRPr="002812FA" w14:paraId="68C82163" w14:textId="77777777">
        <w:trPr>
          <w:trHeight w:val="652"/>
        </w:trPr>
        <w:tc>
          <w:tcPr>
            <w:tcW w:w="9061" w:type="dxa"/>
            <w:gridSpan w:val="2"/>
            <w:shd w:val="clear" w:color="auto" w:fill="auto"/>
          </w:tcPr>
          <w:p w14:paraId="548446A8" w14:textId="18E0D34E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off the plans</w:t>
            </w:r>
            <w:r w:rsidR="003E6BD5" w:rsidRPr="007B6085">
              <w:rPr>
                <w:rFonts w:ascii="Arial" w:hAnsi="Arial" w:cs="Arial"/>
                <w:sz w:val="22"/>
              </w:rPr>
              <w:t>:</w:t>
            </w:r>
          </w:p>
          <w:p w14:paraId="71977CF6" w14:textId="041704AC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during construction</w:t>
            </w:r>
            <w:r w:rsidR="003E6BD5" w:rsidRPr="007B6085">
              <w:rPr>
                <w:rFonts w:ascii="Arial" w:hAnsi="Arial" w:cs="Arial"/>
                <w:sz w:val="22"/>
              </w:rPr>
              <w:t>:</w:t>
            </w:r>
          </w:p>
          <w:p w14:paraId="5BA1D2B7" w14:textId="021AE9D8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within 30 days of code of compliance</w:t>
            </w:r>
            <w:r w:rsidR="003E6BD5" w:rsidRPr="007B6085">
              <w:rPr>
                <w:rFonts w:ascii="Arial" w:hAnsi="Arial" w:cs="Arial"/>
                <w:sz w:val="22"/>
              </w:rPr>
              <w:t>:</w:t>
            </w:r>
          </w:p>
          <w:p w14:paraId="6A1D9F4E" w14:textId="5D89AF27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between 30</w:t>
            </w:r>
            <w:r w:rsidR="003E6BD5" w:rsidRPr="007B6085">
              <w:rPr>
                <w:rFonts w:ascii="Arial" w:hAnsi="Arial" w:cs="Arial"/>
                <w:sz w:val="22"/>
              </w:rPr>
              <w:t>–</w:t>
            </w:r>
            <w:r w:rsidRPr="007B6085">
              <w:rPr>
                <w:rFonts w:ascii="Arial" w:hAnsi="Arial" w:cs="Arial"/>
                <w:sz w:val="22"/>
              </w:rPr>
              <w:t>60 days of code of compliance</w:t>
            </w:r>
            <w:r w:rsidR="003E6BD5" w:rsidRPr="007B6085">
              <w:rPr>
                <w:rFonts w:ascii="Arial" w:hAnsi="Arial" w:cs="Arial"/>
                <w:sz w:val="22"/>
              </w:rPr>
              <w:t>:</w:t>
            </w:r>
            <w:r w:rsidRPr="007B6085">
              <w:rPr>
                <w:rFonts w:ascii="Arial" w:hAnsi="Arial" w:cs="Arial"/>
                <w:sz w:val="22"/>
              </w:rPr>
              <w:t xml:space="preserve"> </w:t>
            </w:r>
          </w:p>
          <w:p w14:paraId="0D755199" w14:textId="0611410B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60 days or more after achieving code of compliance</w:t>
            </w:r>
            <w:r w:rsidR="003E6BD5" w:rsidRPr="007B6085">
              <w:rPr>
                <w:rFonts w:ascii="Arial" w:hAnsi="Arial" w:cs="Arial"/>
                <w:sz w:val="22"/>
              </w:rPr>
              <w:t>:</w:t>
            </w:r>
          </w:p>
        </w:tc>
      </w:tr>
      <w:tr w:rsidR="00056B34" w:rsidRPr="008167E9" w14:paraId="38706171" w14:textId="77777777">
        <w:trPr>
          <w:trHeight w:val="601"/>
        </w:trPr>
        <w:tc>
          <w:tcPr>
            <w:tcW w:w="9061" w:type="dxa"/>
            <w:gridSpan w:val="2"/>
            <w:shd w:val="clear" w:color="auto" w:fill="E7E9E8"/>
          </w:tcPr>
          <w:p w14:paraId="60B5C5C1" w14:textId="0EB2C18A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>Project team by title and role (let us know about any subconsultants or subcontractors you have engaged as well for the project)</w:t>
            </w:r>
          </w:p>
        </w:tc>
      </w:tr>
      <w:tr w:rsidR="00056B34" w:rsidRPr="002812FA" w14:paraId="08C8DF26" w14:textId="77777777">
        <w:trPr>
          <w:trHeight w:val="601"/>
        </w:trPr>
        <w:tc>
          <w:tcPr>
            <w:tcW w:w="9061" w:type="dxa"/>
            <w:gridSpan w:val="2"/>
            <w:shd w:val="clear" w:color="auto" w:fill="auto"/>
          </w:tcPr>
          <w:p w14:paraId="4A570E35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</w:tbl>
    <w:p w14:paraId="5CBA7C64" w14:textId="77777777" w:rsidR="00381362" w:rsidRDefault="00381362" w:rsidP="009C22E2">
      <w:pPr>
        <w:pStyle w:val="HUDBody"/>
        <w:spacing w:after="0"/>
      </w:pPr>
    </w:p>
    <w:tbl>
      <w:tblPr>
        <w:tblW w:w="906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8"/>
        <w:gridCol w:w="5608"/>
      </w:tblGrid>
      <w:tr w:rsidR="00056B34" w:rsidRPr="008167E9" w14:paraId="610A5CF2" w14:textId="77777777" w:rsidTr="006755DD">
        <w:trPr>
          <w:trHeight w:val="601"/>
        </w:trPr>
        <w:tc>
          <w:tcPr>
            <w:tcW w:w="9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E9EB"/>
          </w:tcPr>
          <w:p w14:paraId="3D8CE3C2" w14:textId="6DA90B05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R</w:t>
            </w:r>
            <w:r w:rsidR="003E6BD5">
              <w:rPr>
                <w:rFonts w:ascii="Arial" w:hAnsi="Arial" w:cs="Arial"/>
                <w:b/>
                <w:sz w:val="22"/>
              </w:rPr>
              <w:t>ecent development – case study</w:t>
            </w:r>
            <w:r w:rsidRPr="008167E9">
              <w:rPr>
                <w:rFonts w:ascii="Arial" w:hAnsi="Arial" w:cs="Arial"/>
                <w:b/>
                <w:sz w:val="22"/>
              </w:rPr>
              <w:t xml:space="preserve"> </w:t>
            </w:r>
            <w:r>
              <w:rPr>
                <w:rFonts w:ascii="Arial" w:hAnsi="Arial" w:cs="Arial"/>
                <w:b/>
                <w:sz w:val="22"/>
              </w:rPr>
              <w:t xml:space="preserve">3 </w:t>
            </w:r>
          </w:p>
        </w:tc>
      </w:tr>
      <w:tr w:rsidR="00056B34" w:rsidRPr="002812FA" w14:paraId="6864D2F2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659C9717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Project </w:t>
            </w:r>
            <w:r>
              <w:rPr>
                <w:rFonts w:ascii="Arial" w:hAnsi="Arial" w:cs="Arial"/>
                <w:b/>
                <w:bCs/>
                <w:sz w:val="22"/>
              </w:rPr>
              <w:t>t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itle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/ address </w:t>
            </w:r>
          </w:p>
        </w:tc>
        <w:tc>
          <w:tcPr>
            <w:tcW w:w="5608" w:type="dxa"/>
            <w:shd w:val="clear" w:color="auto" w:fill="auto"/>
          </w:tcPr>
          <w:p w14:paraId="435D2BC4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5DB9BE1A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7EFD7875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scription of the project</w:t>
            </w:r>
          </w:p>
        </w:tc>
        <w:tc>
          <w:tcPr>
            <w:tcW w:w="5608" w:type="dxa"/>
            <w:shd w:val="clear" w:color="auto" w:fill="auto"/>
          </w:tcPr>
          <w:p w14:paraId="5D032BF2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20B55706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39BEC775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Development size (number of houses)</w:t>
            </w:r>
          </w:p>
        </w:tc>
        <w:tc>
          <w:tcPr>
            <w:tcW w:w="5608" w:type="dxa"/>
            <w:shd w:val="clear" w:color="auto" w:fill="auto"/>
          </w:tcPr>
          <w:p w14:paraId="66F6AF70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400DC9E0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67D833E7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Total c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onstruction </w:t>
            </w:r>
            <w:r>
              <w:rPr>
                <w:rFonts w:ascii="Arial" w:hAnsi="Arial" w:cs="Arial"/>
                <w:b/>
                <w:bCs/>
                <w:sz w:val="22"/>
              </w:rPr>
              <w:t>v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alue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(including land, infrastructure, construction and all fees)</w:t>
            </w:r>
          </w:p>
        </w:tc>
        <w:tc>
          <w:tcPr>
            <w:tcW w:w="5608" w:type="dxa"/>
            <w:shd w:val="clear" w:color="auto" w:fill="auto"/>
          </w:tcPr>
          <w:p w14:paraId="6C4C23FE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53A7E183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6C0660ED" w14:textId="0918BC2D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Development finance </w:t>
            </w:r>
            <w:r w:rsidR="003E6BD5">
              <w:rPr>
                <w:rFonts w:ascii="Arial" w:hAnsi="Arial" w:cs="Arial"/>
                <w:b/>
                <w:bCs/>
                <w:sz w:val="22"/>
              </w:rPr>
              <w:t>–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w</w:t>
            </w:r>
            <w:r w:rsidRPr="006649AA">
              <w:rPr>
                <w:rFonts w:ascii="Arial" w:hAnsi="Arial" w:cs="Arial"/>
                <w:b/>
                <w:bCs/>
                <w:sz w:val="22"/>
              </w:rPr>
              <w:t xml:space="preserve">as additional equity or funding required from 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the </w:t>
            </w:r>
            <w:r w:rsidRPr="006649AA">
              <w:rPr>
                <w:rFonts w:ascii="Arial" w:hAnsi="Arial" w:cs="Arial"/>
                <w:b/>
                <w:bCs/>
                <w:sz w:val="22"/>
              </w:rPr>
              <w:t xml:space="preserve">first drawdown to last? If so, </w:t>
            </w:r>
            <w:r>
              <w:rPr>
                <w:rFonts w:ascii="Arial" w:hAnsi="Arial" w:cs="Arial"/>
                <w:b/>
                <w:bCs/>
                <w:sz w:val="22"/>
              </w:rPr>
              <w:t>what was the value?</w:t>
            </w:r>
          </w:p>
        </w:tc>
        <w:tc>
          <w:tcPr>
            <w:tcW w:w="5608" w:type="dxa"/>
            <w:shd w:val="clear" w:color="auto" w:fill="auto"/>
          </w:tcPr>
          <w:p w14:paraId="4BC15A09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2B378B6A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6A833B0D" w14:textId="05B55D07" w:rsidR="00056B34" w:rsidRPr="008167E9" w:rsidRDefault="003E6BD5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ate development </w:t>
            </w:r>
            <w:r>
              <w:rPr>
                <w:rFonts w:ascii="Arial" w:hAnsi="Arial" w:cs="Arial"/>
                <w:b/>
                <w:bCs/>
                <w:sz w:val="22"/>
              </w:rPr>
              <w:t>began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>?</w:t>
            </w:r>
          </w:p>
        </w:tc>
        <w:tc>
          <w:tcPr>
            <w:tcW w:w="5608" w:type="dxa"/>
            <w:shd w:val="clear" w:color="auto" w:fill="auto"/>
          </w:tcPr>
          <w:p w14:paraId="477D411B" w14:textId="77777777" w:rsidR="00056B34" w:rsidRPr="002812FA" w:rsidRDefault="00056B34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05072092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0CEC3CD9" w14:textId="1165B3F4" w:rsidR="00056B34" w:rsidRPr="008167E9" w:rsidRDefault="00213C8E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Target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056B34" w:rsidRPr="009663BE">
              <w:rPr>
                <w:rFonts w:ascii="Arial" w:hAnsi="Arial" w:cs="Arial"/>
                <w:b/>
                <w:bCs/>
                <w:sz w:val="22"/>
              </w:rPr>
              <w:t xml:space="preserve">completion </w:t>
            </w:r>
            <w:r>
              <w:rPr>
                <w:rFonts w:ascii="Arial" w:hAnsi="Arial" w:cs="Arial"/>
                <w:b/>
                <w:bCs/>
                <w:sz w:val="22"/>
              </w:rPr>
              <w:t>(code of compliance and titles issued)</w:t>
            </w:r>
            <w:r w:rsidRPr="009663BE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056B34" w:rsidRPr="009663BE">
              <w:rPr>
                <w:rFonts w:ascii="Arial" w:hAnsi="Arial" w:cs="Arial"/>
                <w:b/>
                <w:bCs/>
                <w:sz w:val="22"/>
              </w:rPr>
              <w:t>date at t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he time the project </w:t>
            </w:r>
            <w:r>
              <w:rPr>
                <w:rFonts w:ascii="Arial" w:hAnsi="Arial" w:cs="Arial"/>
                <w:b/>
                <w:bCs/>
                <w:sz w:val="22"/>
              </w:rPr>
              <w:t>began</w:t>
            </w:r>
          </w:p>
        </w:tc>
        <w:tc>
          <w:tcPr>
            <w:tcW w:w="5608" w:type="dxa"/>
            <w:shd w:val="clear" w:color="auto" w:fill="auto"/>
          </w:tcPr>
          <w:p w14:paraId="5DE7146A" w14:textId="77777777" w:rsidR="00056B34" w:rsidRPr="002812FA" w:rsidRDefault="00056B34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056B34" w:rsidRPr="002812FA" w14:paraId="671F7C9A" w14:textId="77777777" w:rsidTr="00056B34">
        <w:trPr>
          <w:trHeight w:val="601"/>
        </w:trPr>
        <w:tc>
          <w:tcPr>
            <w:tcW w:w="3458" w:type="dxa"/>
            <w:shd w:val="clear" w:color="auto" w:fill="E7E9E8"/>
          </w:tcPr>
          <w:p w14:paraId="7D793064" w14:textId="0E39B241" w:rsidR="00056B34" w:rsidRPr="008167E9" w:rsidRDefault="003E6BD5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lastRenderedPageBreak/>
              <w:t>A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 xml:space="preserve">ctual completion date (achievement of 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code of compliance 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>and titles issue</w:t>
            </w: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056B34">
              <w:rPr>
                <w:rFonts w:ascii="Arial" w:hAnsi="Arial" w:cs="Arial"/>
                <w:b/>
                <w:bCs/>
                <w:sz w:val="22"/>
              </w:rPr>
              <w:t>)</w:t>
            </w:r>
          </w:p>
        </w:tc>
        <w:tc>
          <w:tcPr>
            <w:tcW w:w="5608" w:type="dxa"/>
            <w:shd w:val="clear" w:color="auto" w:fill="auto"/>
          </w:tcPr>
          <w:p w14:paraId="2D4264BD" w14:textId="77777777" w:rsidR="00056B34" w:rsidRPr="002812FA" w:rsidRDefault="00056B34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056B34" w:rsidRPr="008167E9" w14:paraId="08A16F10" w14:textId="77777777" w:rsidTr="00056B34">
        <w:trPr>
          <w:trHeight w:val="601"/>
        </w:trPr>
        <w:tc>
          <w:tcPr>
            <w:tcW w:w="9066" w:type="dxa"/>
            <w:gridSpan w:val="2"/>
            <w:shd w:val="clear" w:color="auto" w:fill="E7E9E8"/>
          </w:tcPr>
          <w:p w14:paraId="3DFC06E6" w14:textId="77777777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cstheme="minorHAnsi"/>
                <w:b/>
                <w:bCs/>
                <w:sz w:val="22"/>
              </w:rPr>
              <w:t xml:space="preserve">Sales data </w:t>
            </w:r>
          </w:p>
        </w:tc>
      </w:tr>
      <w:tr w:rsidR="00056B34" w:rsidRPr="002812FA" w14:paraId="7374BB37" w14:textId="77777777" w:rsidTr="00056B34">
        <w:trPr>
          <w:trHeight w:val="652"/>
        </w:trPr>
        <w:tc>
          <w:tcPr>
            <w:tcW w:w="9066" w:type="dxa"/>
            <w:gridSpan w:val="2"/>
            <w:shd w:val="clear" w:color="auto" w:fill="auto"/>
          </w:tcPr>
          <w:p w14:paraId="342E738F" w14:textId="59B9A742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off the plans</w:t>
            </w:r>
            <w:r w:rsidR="003E6BD5">
              <w:rPr>
                <w:rFonts w:ascii="Arial" w:hAnsi="Arial" w:cs="Arial"/>
                <w:sz w:val="22"/>
              </w:rPr>
              <w:t>:</w:t>
            </w:r>
            <w:r w:rsidRPr="007B6085">
              <w:rPr>
                <w:rFonts w:ascii="Arial" w:hAnsi="Arial" w:cs="Arial"/>
                <w:sz w:val="22"/>
              </w:rPr>
              <w:t xml:space="preserve"> </w:t>
            </w:r>
          </w:p>
          <w:p w14:paraId="7513F802" w14:textId="425270FC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during construction</w:t>
            </w:r>
            <w:r w:rsidR="003E6BD5">
              <w:rPr>
                <w:rFonts w:ascii="Arial" w:hAnsi="Arial" w:cs="Arial"/>
                <w:sz w:val="22"/>
              </w:rPr>
              <w:t>:</w:t>
            </w:r>
          </w:p>
          <w:p w14:paraId="1A1E545F" w14:textId="6FC53D80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within 30 days of code of compliance</w:t>
            </w:r>
            <w:r w:rsidR="003E6BD5">
              <w:rPr>
                <w:rFonts w:ascii="Arial" w:hAnsi="Arial" w:cs="Arial"/>
                <w:sz w:val="22"/>
              </w:rPr>
              <w:t>:</w:t>
            </w:r>
          </w:p>
          <w:p w14:paraId="18978CDE" w14:textId="7CD53C0D" w:rsidR="00056B34" w:rsidRPr="007B6085" w:rsidRDefault="00056B34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between 30</w:t>
            </w:r>
            <w:r w:rsidR="003E6BD5">
              <w:rPr>
                <w:rFonts w:ascii="Arial" w:hAnsi="Arial" w:cs="Arial"/>
                <w:sz w:val="22"/>
              </w:rPr>
              <w:t>–</w:t>
            </w:r>
            <w:r w:rsidRPr="007B6085">
              <w:rPr>
                <w:rFonts w:ascii="Arial" w:hAnsi="Arial" w:cs="Arial"/>
                <w:sz w:val="22"/>
              </w:rPr>
              <w:t>60 days of code of compliance</w:t>
            </w:r>
            <w:r w:rsidR="003E6BD5">
              <w:rPr>
                <w:rFonts w:ascii="Arial" w:hAnsi="Arial" w:cs="Arial"/>
                <w:sz w:val="22"/>
              </w:rPr>
              <w:t>:</w:t>
            </w:r>
            <w:r w:rsidRPr="007B6085">
              <w:rPr>
                <w:rFonts w:ascii="Arial" w:hAnsi="Arial" w:cs="Arial"/>
                <w:sz w:val="22"/>
              </w:rPr>
              <w:t xml:space="preserve"> </w:t>
            </w:r>
          </w:p>
          <w:p w14:paraId="0903D7A6" w14:textId="1B6DB5F0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60 days or more after achieving code of compliance</w:t>
            </w:r>
            <w:r w:rsidR="003E6BD5">
              <w:rPr>
                <w:rFonts w:ascii="Arial" w:hAnsi="Arial" w:cs="Arial"/>
                <w:sz w:val="22"/>
              </w:rPr>
              <w:t>:</w:t>
            </w:r>
          </w:p>
        </w:tc>
      </w:tr>
      <w:tr w:rsidR="00056B34" w:rsidRPr="008167E9" w14:paraId="725C19C1" w14:textId="77777777" w:rsidTr="00056B34">
        <w:trPr>
          <w:trHeight w:val="601"/>
        </w:trPr>
        <w:tc>
          <w:tcPr>
            <w:tcW w:w="9066" w:type="dxa"/>
            <w:gridSpan w:val="2"/>
            <w:shd w:val="clear" w:color="auto" w:fill="E7E9E8"/>
          </w:tcPr>
          <w:p w14:paraId="603F2ADC" w14:textId="47C8AAF2" w:rsidR="00056B34" w:rsidRPr="008167E9" w:rsidRDefault="00056B34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>Project team by title and role (let us know about any subconsultants or subcontractors you have engaged as well for the project)</w:t>
            </w:r>
          </w:p>
        </w:tc>
      </w:tr>
      <w:tr w:rsidR="00056B34" w:rsidRPr="002812FA" w14:paraId="1E351F62" w14:textId="77777777" w:rsidTr="00056B34">
        <w:trPr>
          <w:trHeight w:val="601"/>
        </w:trPr>
        <w:tc>
          <w:tcPr>
            <w:tcW w:w="9066" w:type="dxa"/>
            <w:gridSpan w:val="2"/>
            <w:shd w:val="clear" w:color="auto" w:fill="auto"/>
          </w:tcPr>
          <w:p w14:paraId="5254E72A" w14:textId="77777777" w:rsidR="00056B34" w:rsidRPr="002812FA" w:rsidRDefault="00056B34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</w:tbl>
    <w:p w14:paraId="33B5E8F9" w14:textId="77777777" w:rsidR="009C22E2" w:rsidRDefault="009C22E2" w:rsidP="009C22E2">
      <w:pPr>
        <w:pStyle w:val="HUDBody"/>
        <w:spacing w:after="0"/>
      </w:pPr>
    </w:p>
    <w:tbl>
      <w:tblPr>
        <w:tblW w:w="90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3"/>
        <w:gridCol w:w="5608"/>
      </w:tblGrid>
      <w:tr w:rsidR="00A708BF" w:rsidRPr="008167E9" w14:paraId="466DECA6" w14:textId="77777777">
        <w:trPr>
          <w:trHeight w:val="601"/>
        </w:trPr>
        <w:tc>
          <w:tcPr>
            <w:tcW w:w="9061" w:type="dxa"/>
            <w:gridSpan w:val="2"/>
            <w:shd w:val="clear" w:color="auto" w:fill="E1E9EB"/>
          </w:tcPr>
          <w:p w14:paraId="39B095C1" w14:textId="62F33D02" w:rsidR="00A708BF" w:rsidRPr="008167E9" w:rsidRDefault="006755DD">
            <w:pPr>
              <w:spacing w:before="240" w:after="120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P</w:t>
            </w:r>
            <w:r w:rsidR="003E6BD5">
              <w:rPr>
                <w:rFonts w:ascii="Arial" w:hAnsi="Arial" w:cs="Arial"/>
                <w:b/>
                <w:sz w:val="22"/>
              </w:rPr>
              <w:t>roposed development: previous completed stage(s)</w:t>
            </w:r>
          </w:p>
        </w:tc>
      </w:tr>
      <w:tr w:rsidR="00A708BF" w:rsidRPr="002812FA" w14:paraId="58852DC7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021C667D" w14:textId="77777777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Project </w:t>
            </w:r>
            <w:r>
              <w:rPr>
                <w:rFonts w:ascii="Arial" w:hAnsi="Arial" w:cs="Arial"/>
                <w:b/>
                <w:bCs/>
                <w:sz w:val="22"/>
              </w:rPr>
              <w:t>t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itle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/ address </w:t>
            </w:r>
          </w:p>
        </w:tc>
        <w:tc>
          <w:tcPr>
            <w:tcW w:w="5608" w:type="dxa"/>
            <w:shd w:val="clear" w:color="auto" w:fill="auto"/>
          </w:tcPr>
          <w:p w14:paraId="16947625" w14:textId="77777777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0D92DE40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083A0EF4" w14:textId="77777777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scription of the project</w:t>
            </w:r>
          </w:p>
        </w:tc>
        <w:tc>
          <w:tcPr>
            <w:tcW w:w="5608" w:type="dxa"/>
            <w:shd w:val="clear" w:color="auto" w:fill="auto"/>
          </w:tcPr>
          <w:p w14:paraId="365C4A15" w14:textId="77777777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4247EA3A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5664EFD3" w14:textId="77777777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Development size (number of houses)</w:t>
            </w:r>
          </w:p>
        </w:tc>
        <w:tc>
          <w:tcPr>
            <w:tcW w:w="5608" w:type="dxa"/>
            <w:shd w:val="clear" w:color="auto" w:fill="auto"/>
          </w:tcPr>
          <w:p w14:paraId="795162CA" w14:textId="77777777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5B7EB036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5BF17CE0" w14:textId="77777777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Total c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 xml:space="preserve">onstruction </w:t>
            </w:r>
            <w:r>
              <w:rPr>
                <w:rFonts w:ascii="Arial" w:hAnsi="Arial" w:cs="Arial"/>
                <w:b/>
                <w:bCs/>
                <w:sz w:val="22"/>
              </w:rPr>
              <w:t>v</w:t>
            </w:r>
            <w:r w:rsidRPr="008167E9">
              <w:rPr>
                <w:rFonts w:ascii="Arial" w:hAnsi="Arial" w:cs="Arial"/>
                <w:b/>
                <w:bCs/>
                <w:sz w:val="22"/>
              </w:rPr>
              <w:t>alue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(including land, infrastructure, construction and all fees)</w:t>
            </w:r>
          </w:p>
        </w:tc>
        <w:tc>
          <w:tcPr>
            <w:tcW w:w="5608" w:type="dxa"/>
            <w:shd w:val="clear" w:color="auto" w:fill="auto"/>
          </w:tcPr>
          <w:p w14:paraId="5A5073FE" w14:textId="77777777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495896BC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263AF8C3" w14:textId="28786DC3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 xml:space="preserve">Development finance </w:t>
            </w:r>
            <w:r w:rsidR="003E6BD5">
              <w:rPr>
                <w:rFonts w:ascii="Arial" w:hAnsi="Arial" w:cs="Arial"/>
                <w:b/>
                <w:bCs/>
                <w:sz w:val="22"/>
              </w:rPr>
              <w:t>–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w</w:t>
            </w:r>
            <w:r w:rsidRPr="006649AA">
              <w:rPr>
                <w:rFonts w:ascii="Arial" w:hAnsi="Arial" w:cs="Arial"/>
                <w:b/>
                <w:bCs/>
                <w:sz w:val="22"/>
              </w:rPr>
              <w:t xml:space="preserve">as additional equity or funding required from 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the </w:t>
            </w:r>
            <w:r w:rsidRPr="006649AA">
              <w:rPr>
                <w:rFonts w:ascii="Arial" w:hAnsi="Arial" w:cs="Arial"/>
                <w:b/>
                <w:bCs/>
                <w:sz w:val="22"/>
              </w:rPr>
              <w:t xml:space="preserve">first drawdown to last? If so, </w:t>
            </w:r>
            <w:r>
              <w:rPr>
                <w:rFonts w:ascii="Arial" w:hAnsi="Arial" w:cs="Arial"/>
                <w:b/>
                <w:bCs/>
                <w:sz w:val="22"/>
              </w:rPr>
              <w:t>what was the value?</w:t>
            </w:r>
          </w:p>
        </w:tc>
        <w:tc>
          <w:tcPr>
            <w:tcW w:w="5608" w:type="dxa"/>
            <w:shd w:val="clear" w:color="auto" w:fill="auto"/>
          </w:tcPr>
          <w:p w14:paraId="3F660EF5" w14:textId="77777777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6631E239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669B79F2" w14:textId="19BE90AA" w:rsidR="00A708BF" w:rsidRPr="008167E9" w:rsidRDefault="008F018C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D</w:t>
            </w:r>
            <w:r w:rsidR="00A708BF">
              <w:rPr>
                <w:rFonts w:ascii="Arial" w:hAnsi="Arial" w:cs="Arial"/>
                <w:b/>
                <w:bCs/>
                <w:sz w:val="22"/>
              </w:rPr>
              <w:t xml:space="preserve">ate development </w:t>
            </w:r>
            <w:r>
              <w:rPr>
                <w:rFonts w:ascii="Arial" w:hAnsi="Arial" w:cs="Arial"/>
                <w:b/>
                <w:bCs/>
                <w:sz w:val="22"/>
              </w:rPr>
              <w:t>began</w:t>
            </w:r>
          </w:p>
        </w:tc>
        <w:tc>
          <w:tcPr>
            <w:tcW w:w="5608" w:type="dxa"/>
            <w:shd w:val="clear" w:color="auto" w:fill="auto"/>
          </w:tcPr>
          <w:p w14:paraId="75A215F9" w14:textId="77777777" w:rsidR="00A708BF" w:rsidRPr="002812FA" w:rsidRDefault="00A708BF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3B1BDC06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22C08CC9" w14:textId="7B6003A5" w:rsidR="00A708BF" w:rsidRPr="008167E9" w:rsidRDefault="00213C8E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t>Target</w:t>
            </w:r>
            <w:r w:rsidR="00A708BF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A708BF" w:rsidRPr="009663BE">
              <w:rPr>
                <w:rFonts w:ascii="Arial" w:hAnsi="Arial" w:cs="Arial"/>
                <w:b/>
                <w:bCs/>
                <w:sz w:val="22"/>
              </w:rPr>
              <w:t xml:space="preserve">completion </w:t>
            </w:r>
            <w:r>
              <w:rPr>
                <w:rFonts w:ascii="Arial" w:hAnsi="Arial" w:cs="Arial"/>
                <w:b/>
                <w:bCs/>
                <w:sz w:val="22"/>
              </w:rPr>
              <w:t>(code of compliance and titles issued)</w:t>
            </w:r>
            <w:r w:rsidRPr="009663BE"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A708BF" w:rsidRPr="009663BE">
              <w:rPr>
                <w:rFonts w:ascii="Arial" w:hAnsi="Arial" w:cs="Arial"/>
                <w:b/>
                <w:bCs/>
                <w:sz w:val="22"/>
              </w:rPr>
              <w:t>date at t</w:t>
            </w:r>
            <w:r w:rsidR="00A708BF">
              <w:rPr>
                <w:rFonts w:ascii="Arial" w:hAnsi="Arial" w:cs="Arial"/>
                <w:b/>
                <w:bCs/>
                <w:sz w:val="22"/>
              </w:rPr>
              <w:t xml:space="preserve">he time the project </w:t>
            </w:r>
            <w:r>
              <w:rPr>
                <w:rFonts w:ascii="Arial" w:hAnsi="Arial" w:cs="Arial"/>
                <w:b/>
                <w:bCs/>
                <w:sz w:val="22"/>
              </w:rPr>
              <w:t>began</w:t>
            </w:r>
          </w:p>
        </w:tc>
        <w:tc>
          <w:tcPr>
            <w:tcW w:w="5608" w:type="dxa"/>
            <w:shd w:val="clear" w:color="auto" w:fill="auto"/>
          </w:tcPr>
          <w:p w14:paraId="4FE5B9F5" w14:textId="77777777" w:rsidR="00A708BF" w:rsidRPr="002812FA" w:rsidRDefault="00A708BF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A708BF" w:rsidRPr="002812FA" w14:paraId="318D94D7" w14:textId="77777777">
        <w:trPr>
          <w:trHeight w:val="601"/>
        </w:trPr>
        <w:tc>
          <w:tcPr>
            <w:tcW w:w="3453" w:type="dxa"/>
            <w:shd w:val="clear" w:color="auto" w:fill="E7E9E8"/>
          </w:tcPr>
          <w:p w14:paraId="36D49ADC" w14:textId="0F934FE5" w:rsidR="00A708BF" w:rsidRPr="008167E9" w:rsidRDefault="008F018C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  <w:sz w:val="22"/>
              </w:rPr>
              <w:lastRenderedPageBreak/>
              <w:t>A</w:t>
            </w:r>
            <w:r w:rsidR="00A708BF">
              <w:rPr>
                <w:rFonts w:ascii="Arial" w:hAnsi="Arial" w:cs="Arial"/>
                <w:b/>
                <w:bCs/>
                <w:sz w:val="22"/>
              </w:rPr>
              <w:t xml:space="preserve">ctual completion date (achievement of </w:t>
            </w:r>
            <w:r>
              <w:rPr>
                <w:rFonts w:ascii="Arial" w:hAnsi="Arial" w:cs="Arial"/>
                <w:b/>
                <w:bCs/>
                <w:sz w:val="22"/>
              </w:rPr>
              <w:t xml:space="preserve"> </w:t>
            </w:r>
            <w:r w:rsidR="00A708BF">
              <w:rPr>
                <w:rFonts w:ascii="Arial" w:hAnsi="Arial" w:cs="Arial"/>
                <w:b/>
                <w:bCs/>
                <w:sz w:val="22"/>
              </w:rPr>
              <w:t>and titles issue</w:t>
            </w:r>
            <w:r w:rsidR="004E51D4">
              <w:rPr>
                <w:rFonts w:ascii="Arial" w:hAnsi="Arial" w:cs="Arial"/>
                <w:b/>
                <w:bCs/>
                <w:sz w:val="22"/>
              </w:rPr>
              <w:t>d</w:t>
            </w:r>
            <w:r w:rsidR="00A708BF">
              <w:rPr>
                <w:rFonts w:ascii="Arial" w:hAnsi="Arial" w:cs="Arial"/>
                <w:b/>
                <w:bCs/>
                <w:sz w:val="22"/>
              </w:rPr>
              <w:t>)</w:t>
            </w:r>
          </w:p>
        </w:tc>
        <w:tc>
          <w:tcPr>
            <w:tcW w:w="5608" w:type="dxa"/>
            <w:shd w:val="clear" w:color="auto" w:fill="auto"/>
          </w:tcPr>
          <w:p w14:paraId="1545CB1B" w14:textId="77777777" w:rsidR="00A708BF" w:rsidRPr="002812FA" w:rsidRDefault="00A708BF">
            <w:pPr>
              <w:spacing w:before="240" w:after="120"/>
              <w:ind w:left="12"/>
              <w:rPr>
                <w:rFonts w:ascii="Arial" w:hAnsi="Arial" w:cs="Arial"/>
                <w:sz w:val="20"/>
              </w:rPr>
            </w:pPr>
          </w:p>
        </w:tc>
      </w:tr>
      <w:tr w:rsidR="00A708BF" w:rsidRPr="008167E9" w14:paraId="026A1A49" w14:textId="77777777">
        <w:trPr>
          <w:trHeight w:val="601"/>
        </w:trPr>
        <w:tc>
          <w:tcPr>
            <w:tcW w:w="9061" w:type="dxa"/>
            <w:gridSpan w:val="2"/>
            <w:shd w:val="clear" w:color="auto" w:fill="E7E9E8"/>
          </w:tcPr>
          <w:p w14:paraId="1F93C144" w14:textId="77777777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cstheme="minorHAnsi"/>
                <w:b/>
                <w:bCs/>
                <w:sz w:val="22"/>
              </w:rPr>
              <w:t xml:space="preserve">Sales data </w:t>
            </w:r>
          </w:p>
        </w:tc>
      </w:tr>
      <w:tr w:rsidR="00A708BF" w:rsidRPr="002812FA" w14:paraId="52B427BB" w14:textId="77777777">
        <w:trPr>
          <w:trHeight w:val="652"/>
        </w:trPr>
        <w:tc>
          <w:tcPr>
            <w:tcW w:w="9061" w:type="dxa"/>
            <w:gridSpan w:val="2"/>
            <w:shd w:val="clear" w:color="auto" w:fill="auto"/>
          </w:tcPr>
          <w:p w14:paraId="3B7F080F" w14:textId="461844E4" w:rsidR="00A708BF" w:rsidRPr="007B6085" w:rsidRDefault="00A708BF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were sold off the plans</w:t>
            </w:r>
            <w:r w:rsidR="00D01671">
              <w:rPr>
                <w:rFonts w:ascii="Arial" w:hAnsi="Arial" w:cs="Arial"/>
                <w:sz w:val="22"/>
              </w:rPr>
              <w:t>:</w:t>
            </w:r>
          </w:p>
          <w:p w14:paraId="1365015E" w14:textId="27BD8B25" w:rsidR="00A708BF" w:rsidRPr="007B6085" w:rsidRDefault="00A708BF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during construction</w:t>
            </w:r>
            <w:r w:rsidR="00D01671">
              <w:rPr>
                <w:rFonts w:ascii="Arial" w:hAnsi="Arial" w:cs="Arial"/>
                <w:sz w:val="22"/>
              </w:rPr>
              <w:t>:</w:t>
            </w:r>
          </w:p>
          <w:p w14:paraId="24F23C6E" w14:textId="10D57025" w:rsidR="00A708BF" w:rsidRPr="007B6085" w:rsidRDefault="00A708BF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within 30 days of code of compliance</w:t>
            </w:r>
            <w:r w:rsidR="00D01671">
              <w:rPr>
                <w:rFonts w:ascii="Arial" w:hAnsi="Arial" w:cs="Arial"/>
                <w:sz w:val="22"/>
              </w:rPr>
              <w:t>:</w:t>
            </w:r>
          </w:p>
          <w:p w14:paraId="7C051429" w14:textId="790A43DE" w:rsidR="00A708BF" w:rsidRPr="007B6085" w:rsidRDefault="00A708BF">
            <w:pPr>
              <w:spacing w:before="240" w:after="120"/>
              <w:rPr>
                <w:rFonts w:ascii="Arial" w:hAnsi="Arial" w:cs="Arial"/>
                <w:sz w:val="22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between 30-60 days of code of compliance</w:t>
            </w:r>
            <w:r w:rsidR="00D01671">
              <w:rPr>
                <w:rFonts w:ascii="Arial" w:hAnsi="Arial" w:cs="Arial"/>
                <w:sz w:val="22"/>
              </w:rPr>
              <w:t>:</w:t>
            </w:r>
          </w:p>
          <w:p w14:paraId="69E35EAE" w14:textId="0199FB6D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  <w:r w:rsidRPr="007B6085">
              <w:rPr>
                <w:rFonts w:ascii="Arial" w:hAnsi="Arial" w:cs="Arial"/>
                <w:sz w:val="22"/>
              </w:rPr>
              <w:t>Number of houses sold 60 days or more after achieving code of compliance</w:t>
            </w:r>
            <w:r w:rsidR="00D01671">
              <w:rPr>
                <w:rFonts w:ascii="Arial" w:hAnsi="Arial" w:cs="Arial"/>
                <w:sz w:val="22"/>
              </w:rPr>
              <w:t>:</w:t>
            </w:r>
          </w:p>
        </w:tc>
      </w:tr>
      <w:tr w:rsidR="00A708BF" w:rsidRPr="008167E9" w14:paraId="12E544E8" w14:textId="77777777">
        <w:trPr>
          <w:trHeight w:val="601"/>
        </w:trPr>
        <w:tc>
          <w:tcPr>
            <w:tcW w:w="9061" w:type="dxa"/>
            <w:gridSpan w:val="2"/>
            <w:shd w:val="clear" w:color="auto" w:fill="E7E9E8"/>
          </w:tcPr>
          <w:p w14:paraId="646507B3" w14:textId="64643A8E" w:rsidR="00A708BF" w:rsidRPr="008167E9" w:rsidRDefault="00A708BF">
            <w:pPr>
              <w:spacing w:before="240" w:after="120"/>
              <w:rPr>
                <w:rFonts w:ascii="Arial" w:hAnsi="Arial" w:cs="Arial"/>
                <w:b/>
                <w:bCs/>
                <w:sz w:val="22"/>
              </w:rPr>
            </w:pPr>
            <w:r w:rsidRPr="008167E9">
              <w:rPr>
                <w:rFonts w:ascii="Arial" w:hAnsi="Arial" w:cs="Arial"/>
                <w:b/>
                <w:bCs/>
                <w:sz w:val="22"/>
              </w:rPr>
              <w:t>Project team by title and role (let us know about any subconsultants or subcontractors you have engaged as well for the project)</w:t>
            </w:r>
          </w:p>
        </w:tc>
      </w:tr>
      <w:tr w:rsidR="00A708BF" w:rsidRPr="002812FA" w14:paraId="5E8A4927" w14:textId="77777777">
        <w:trPr>
          <w:trHeight w:val="601"/>
        </w:trPr>
        <w:tc>
          <w:tcPr>
            <w:tcW w:w="9061" w:type="dxa"/>
            <w:gridSpan w:val="2"/>
            <w:shd w:val="clear" w:color="auto" w:fill="auto"/>
          </w:tcPr>
          <w:p w14:paraId="00913AD2" w14:textId="77777777" w:rsidR="00A708BF" w:rsidRPr="002812FA" w:rsidRDefault="00A708BF">
            <w:pPr>
              <w:spacing w:before="240" w:after="120"/>
              <w:rPr>
                <w:rFonts w:ascii="Arial" w:hAnsi="Arial" w:cs="Arial"/>
                <w:sz w:val="20"/>
              </w:rPr>
            </w:pPr>
          </w:p>
        </w:tc>
      </w:tr>
    </w:tbl>
    <w:p w14:paraId="78BB04B5" w14:textId="77777777" w:rsidR="009C22E2" w:rsidRDefault="009C22E2" w:rsidP="009C22E2">
      <w:pPr>
        <w:pStyle w:val="HUDBody"/>
        <w:spacing w:after="0"/>
      </w:pPr>
    </w:p>
    <w:sectPr w:rsidR="009C22E2" w:rsidSect="00CF3745">
      <w:footerReference w:type="even" r:id="rId14"/>
      <w:footerReference w:type="default" r:id="rId15"/>
      <w:footerReference w:type="first" r:id="rId16"/>
      <w:pgSz w:w="11906" w:h="16838"/>
      <w:pgMar w:top="973" w:right="992" w:bottom="851" w:left="992" w:header="709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2938D2" w14:textId="77777777" w:rsidR="00651CCF" w:rsidRDefault="00651CCF" w:rsidP="00856985">
      <w:pPr>
        <w:spacing w:after="0" w:line="240" w:lineRule="auto"/>
      </w:pPr>
      <w:r>
        <w:separator/>
      </w:r>
    </w:p>
  </w:endnote>
  <w:endnote w:type="continuationSeparator" w:id="0">
    <w:p w14:paraId="0DD81A07" w14:textId="77777777" w:rsidR="00651CCF" w:rsidRDefault="00651CCF" w:rsidP="00856985">
      <w:pPr>
        <w:spacing w:after="0" w:line="240" w:lineRule="auto"/>
      </w:pPr>
      <w:r>
        <w:continuationSeparator/>
      </w:r>
    </w:p>
  </w:endnote>
  <w:endnote w:type="continuationNotice" w:id="1">
    <w:p w14:paraId="489EA4AC" w14:textId="77777777" w:rsidR="00651CCF" w:rsidRDefault="00651CC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 Bold">
    <w:panose1 w:val="020B0704020202020204"/>
    <w:charset w:val="00"/>
    <w:family w:val="roman"/>
    <w:notTrueType/>
    <w:pitch w:val="default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7E677" w14:textId="04D52354" w:rsidR="001B15F6" w:rsidRDefault="001B15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1" behindDoc="0" locked="0" layoutInCell="1" allowOverlap="1" wp14:anchorId="7FB90EB3" wp14:editId="4B0ECF0D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39925" cy="357505"/>
              <wp:effectExtent l="0" t="0" r="3175" b="0"/>
              <wp:wrapNone/>
              <wp:docPr id="691992308" name="Text Box 5" descr="[IN-CONFIDENCE:RELEASE EXTERN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992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7AE59C" w14:textId="6FC78E5A" w:rsidR="001B15F6" w:rsidRPr="001B15F6" w:rsidRDefault="001B15F6" w:rsidP="001B15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15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[IN-CONFIDENCE:RELEASE EXTERNAL]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FB90EB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alt="[IN-CONFIDENCE:RELEASE EXTERNAL]" style="position:absolute;margin-left:0;margin-top:0;width:152.75pt;height:28.15pt;z-index:251658241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" filled="f" stroked="f">
              <v:textbox style="mso-fit-shape-to-text:t" inset="0,0,0,15pt">
                <w:txbxContent>
                  <w:p w14:paraId="727AE59C" w14:textId="6FC78E5A" w:rsidR="001B15F6" w:rsidRPr="001B15F6" w:rsidRDefault="001B15F6" w:rsidP="001B15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15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[IN-CONFIDENCE:RELEASE EXTERNAL]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DA9FF" w14:textId="7689121A" w:rsidR="00A70E37" w:rsidRDefault="001B15F6" w:rsidP="00E13CBE">
    <w:pPr>
      <w:pStyle w:val="Footer"/>
      <w:tabs>
        <w:tab w:val="clear" w:pos="4513"/>
        <w:tab w:val="clear" w:pos="9026"/>
        <w:tab w:val="right" w:pos="9922"/>
      </w:tabs>
    </w:pPr>
    <w:r>
      <w:rPr>
        <w:noProof/>
      </w:rPr>
      <mc:AlternateContent>
        <mc:Choice Requires="wps">
          <w:drawing>
            <wp:anchor distT="0" distB="0" distL="0" distR="0" simplePos="0" relativeHeight="251658242" behindDoc="0" locked="0" layoutInCell="1" allowOverlap="1" wp14:anchorId="03887173" wp14:editId="1229F62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39925" cy="357505"/>
              <wp:effectExtent l="0" t="0" r="3175" b="0"/>
              <wp:wrapNone/>
              <wp:docPr id="203577321" name="Text Box 6" descr="[IN-CONFIDENCE:RELEASE EXTERN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992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51089A" w14:textId="61C3C047" w:rsidR="001B15F6" w:rsidRPr="001B15F6" w:rsidRDefault="001B15F6" w:rsidP="001B15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15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[IN-CONFIDENCE:RELEASE EXTERNAL]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887173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alt="[IN-CONFIDENCE:RELEASE EXTERNAL]" style="position:absolute;margin-left:0;margin-top:0;width:152.75pt;height:28.15pt;z-index:25165824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" filled="f" stroked="f">
              <v:textbox style="mso-fit-shape-to-text:t" inset="0,0,0,15pt">
                <w:txbxContent>
                  <w:p w14:paraId="0A51089A" w14:textId="61C3C047" w:rsidR="001B15F6" w:rsidRPr="001B15F6" w:rsidRDefault="001B15F6" w:rsidP="001B15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15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[IN-CONFIDENCE:RELEASE EXTERNAL]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70E37" w:rsidRPr="004A35F6">
      <w:tab/>
    </w:r>
    <w:r w:rsidR="00A70E37" w:rsidRPr="004A35F6">
      <w:fldChar w:fldCharType="begin"/>
    </w:r>
    <w:r w:rsidR="00A70E37" w:rsidRPr="004A35F6">
      <w:instrText xml:space="preserve"> PAGE   \* MERGEFORMAT </w:instrText>
    </w:r>
    <w:r w:rsidR="00A70E37" w:rsidRPr="004A35F6">
      <w:fldChar w:fldCharType="separate"/>
    </w:r>
    <w:r w:rsidR="00480A8F">
      <w:rPr>
        <w:noProof/>
      </w:rPr>
      <w:t>2</w:t>
    </w:r>
    <w:r w:rsidR="00A70E37" w:rsidRPr="004A35F6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05AF38" w14:textId="4317DFA4" w:rsidR="001B15F6" w:rsidRDefault="001B15F6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5EB8122" wp14:editId="4F2B4BF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1939925" cy="357505"/>
              <wp:effectExtent l="0" t="0" r="3175" b="0"/>
              <wp:wrapNone/>
              <wp:docPr id="2046445107" name="Text Box 4" descr="[IN-CONFIDENCE:RELEASE EXTERN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39925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75A2C2D" w14:textId="395DAD5D" w:rsidR="001B15F6" w:rsidRPr="001B15F6" w:rsidRDefault="001B15F6" w:rsidP="001B15F6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1B15F6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[IN-CONFIDENCE:RELEASE EXTERNAL]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EB812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alt="[IN-CONFIDENCE:RELEASE EXTERNAL]" style="position:absolute;margin-left:0;margin-top:0;width:152.75pt;height:28.1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" filled="f" stroked="f">
              <v:textbox style="mso-fit-shape-to-text:t" inset="0,0,0,15pt">
                <w:txbxContent>
                  <w:p w14:paraId="575A2C2D" w14:textId="395DAD5D" w:rsidR="001B15F6" w:rsidRPr="001B15F6" w:rsidRDefault="001B15F6" w:rsidP="001B15F6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1B15F6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[IN-CONFIDENCE:RELEASE EXTERNAL]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BDFD81" w14:textId="77777777" w:rsidR="00651CCF" w:rsidRDefault="00651CCF" w:rsidP="00856985">
      <w:pPr>
        <w:spacing w:after="0" w:line="240" w:lineRule="auto"/>
      </w:pPr>
      <w:r>
        <w:separator/>
      </w:r>
    </w:p>
  </w:footnote>
  <w:footnote w:type="continuationSeparator" w:id="0">
    <w:p w14:paraId="2ABA825F" w14:textId="77777777" w:rsidR="00651CCF" w:rsidRDefault="00651CCF" w:rsidP="00856985">
      <w:pPr>
        <w:spacing w:after="0" w:line="240" w:lineRule="auto"/>
      </w:pPr>
      <w:r>
        <w:continuationSeparator/>
      </w:r>
    </w:p>
  </w:footnote>
  <w:footnote w:type="continuationNotice" w:id="1">
    <w:p w14:paraId="31D3CA15" w14:textId="77777777" w:rsidR="00651CCF" w:rsidRDefault="00651CC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51C27"/>
    <w:multiLevelType w:val="hybridMultilevel"/>
    <w:tmpl w:val="19124794"/>
    <w:lvl w:ilvl="0" w:tplc="14090001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64139"/>
    <w:multiLevelType w:val="hybridMultilevel"/>
    <w:tmpl w:val="F5787F3C"/>
    <w:lvl w:ilvl="0" w:tplc="F78E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536B8"/>
    <w:multiLevelType w:val="hybridMultilevel"/>
    <w:tmpl w:val="57688EA4"/>
    <w:lvl w:ilvl="0" w:tplc="F78E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D573AD"/>
    <w:multiLevelType w:val="hybridMultilevel"/>
    <w:tmpl w:val="65F49ED0"/>
    <w:lvl w:ilvl="0" w:tplc="FB569E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472C19"/>
    <w:multiLevelType w:val="hybridMultilevel"/>
    <w:tmpl w:val="C7FA6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E245EF"/>
    <w:multiLevelType w:val="multilevel"/>
    <w:tmpl w:val="57DAD8F0"/>
    <w:numStyleLink w:val="HUDR"/>
  </w:abstractNum>
  <w:abstractNum w:abstractNumId="6" w15:restartNumberingAfterBreak="0">
    <w:nsid w:val="189542BE"/>
    <w:multiLevelType w:val="multilevel"/>
    <w:tmpl w:val="57DAD8F0"/>
    <w:numStyleLink w:val="HUDR"/>
  </w:abstractNum>
  <w:abstractNum w:abstractNumId="7" w15:restartNumberingAfterBreak="0">
    <w:nsid w:val="1AB5576F"/>
    <w:multiLevelType w:val="multilevel"/>
    <w:tmpl w:val="57DAD8F0"/>
    <w:styleLink w:val="HUDR"/>
    <w:lvl w:ilvl="0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3294" w:hanging="113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B4F49F6"/>
    <w:multiLevelType w:val="multilevel"/>
    <w:tmpl w:val="B2FE5E62"/>
    <w:styleLink w:val="HUDL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4" w:hanging="113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1DAD2218"/>
    <w:multiLevelType w:val="hybridMultilevel"/>
    <w:tmpl w:val="4BF2148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E6CC4"/>
    <w:multiLevelType w:val="hybridMultilevel"/>
    <w:tmpl w:val="B980FE22"/>
    <w:lvl w:ilvl="0" w:tplc="F78E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23A01"/>
    <w:multiLevelType w:val="hybridMultilevel"/>
    <w:tmpl w:val="FCC6EE82"/>
    <w:lvl w:ilvl="0" w:tplc="F78E8AF4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7E1B70"/>
    <w:multiLevelType w:val="multilevel"/>
    <w:tmpl w:val="5C663010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18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2" w:hanging="113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34531B21"/>
    <w:multiLevelType w:val="multilevel"/>
    <w:tmpl w:val="8446F07A"/>
    <w:lvl w:ilvl="0">
      <w:start w:val="1"/>
      <w:numFmt w:val="decimal"/>
      <w:pStyle w:val="HUDList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361218FC"/>
    <w:multiLevelType w:val="multilevel"/>
    <w:tmpl w:val="57DAD8F0"/>
    <w:numStyleLink w:val="HUDR"/>
  </w:abstractNum>
  <w:abstractNum w:abstractNumId="15" w15:restartNumberingAfterBreak="0">
    <w:nsid w:val="44B63C7B"/>
    <w:multiLevelType w:val="hybridMultilevel"/>
    <w:tmpl w:val="ECE49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524FE2"/>
    <w:multiLevelType w:val="hybridMultilevel"/>
    <w:tmpl w:val="B30C4B34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7503C6"/>
    <w:multiLevelType w:val="multilevel"/>
    <w:tmpl w:val="0DE67746"/>
    <w:lvl w:ilvl="0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160" w:hanging="72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72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88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960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2032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104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176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2485" w:hanging="360"/>
      </w:pPr>
      <w:rPr>
        <w:rFonts w:ascii="Wingdings" w:hAnsi="Wingdings" w:hint="default"/>
      </w:rPr>
    </w:lvl>
  </w:abstractNum>
  <w:abstractNum w:abstractNumId="18" w15:restartNumberingAfterBreak="0">
    <w:nsid w:val="4A241848"/>
    <w:multiLevelType w:val="hybridMultilevel"/>
    <w:tmpl w:val="69C629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2F62F9"/>
    <w:multiLevelType w:val="multilevel"/>
    <w:tmpl w:val="57DAD8F0"/>
    <w:numStyleLink w:val="HUDR"/>
  </w:abstractNum>
  <w:abstractNum w:abstractNumId="20" w15:restartNumberingAfterBreak="0">
    <w:nsid w:val="4DAE5164"/>
    <w:multiLevelType w:val="multilevel"/>
    <w:tmpl w:val="57DAD8F0"/>
    <w:numStyleLink w:val="HUDR"/>
  </w:abstractNum>
  <w:abstractNum w:abstractNumId="21" w15:restartNumberingAfterBreak="0">
    <w:nsid w:val="51E5006E"/>
    <w:multiLevelType w:val="multilevel"/>
    <w:tmpl w:val="B2FE5E62"/>
    <w:numStyleLink w:val="HUDL"/>
  </w:abstractNum>
  <w:abstractNum w:abstractNumId="22" w15:restartNumberingAfterBreak="0">
    <w:nsid w:val="52110B30"/>
    <w:multiLevelType w:val="hybridMultilevel"/>
    <w:tmpl w:val="8A1E2510"/>
    <w:lvl w:ilvl="0" w:tplc="24BCB448">
      <w:start w:val="1"/>
      <w:numFmt w:val="bullet"/>
      <w:pStyle w:val="HUDBullets"/>
      <w:lvlText w:val=""/>
      <w:lvlJc w:val="left"/>
      <w:pPr>
        <w:ind w:left="1146" w:hanging="720"/>
      </w:pPr>
      <w:rPr>
        <w:rFonts w:ascii="Symbol" w:hAnsi="Symbol" w:hint="default"/>
      </w:rPr>
    </w:lvl>
    <w:lvl w:ilvl="1" w:tplc="898EB438">
      <w:start w:val="1"/>
      <w:numFmt w:val="bullet"/>
      <w:lvlText w:val="o"/>
      <w:lvlJc w:val="left"/>
      <w:pPr>
        <w:ind w:left="1866" w:hanging="720"/>
      </w:pPr>
      <w:rPr>
        <w:rFonts w:ascii="Courier New" w:hAnsi="Courier New" w:hint="default"/>
      </w:rPr>
    </w:lvl>
    <w:lvl w:ilvl="2" w:tplc="DA3811F6">
      <w:start w:val="1"/>
      <w:numFmt w:val="bullet"/>
      <w:lvlText w:val=""/>
      <w:lvlJc w:val="left"/>
      <w:pPr>
        <w:ind w:left="2586" w:hanging="72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4514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5234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5954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6674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7394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8114" w:hanging="360"/>
      </w:pPr>
      <w:rPr>
        <w:rFonts w:ascii="Wingdings" w:hAnsi="Wingdings" w:hint="default"/>
      </w:rPr>
    </w:lvl>
  </w:abstractNum>
  <w:abstractNum w:abstractNumId="23" w15:restartNumberingAfterBreak="0">
    <w:nsid w:val="55FF5665"/>
    <w:multiLevelType w:val="hybridMultilevel"/>
    <w:tmpl w:val="56289BAA"/>
    <w:lvl w:ilvl="0" w:tplc="1409000F">
      <w:start w:val="1"/>
      <w:numFmt w:val="decimal"/>
      <w:lvlText w:val="%1."/>
      <w:lvlJc w:val="left"/>
      <w:pPr>
        <w:ind w:left="360" w:hanging="360"/>
      </w:pPr>
    </w:lvl>
    <w:lvl w:ilvl="1" w:tplc="14090019" w:tentative="1">
      <w:start w:val="1"/>
      <w:numFmt w:val="lowerLetter"/>
      <w:lvlText w:val="%2."/>
      <w:lvlJc w:val="left"/>
      <w:pPr>
        <w:ind w:left="1080" w:hanging="360"/>
      </w:pPr>
    </w:lvl>
    <w:lvl w:ilvl="2" w:tplc="1409001B" w:tentative="1">
      <w:start w:val="1"/>
      <w:numFmt w:val="lowerRoman"/>
      <w:lvlText w:val="%3."/>
      <w:lvlJc w:val="right"/>
      <w:pPr>
        <w:ind w:left="1800" w:hanging="180"/>
      </w:pPr>
    </w:lvl>
    <w:lvl w:ilvl="3" w:tplc="1409000F" w:tentative="1">
      <w:start w:val="1"/>
      <w:numFmt w:val="decimal"/>
      <w:lvlText w:val="%4."/>
      <w:lvlJc w:val="left"/>
      <w:pPr>
        <w:ind w:left="2520" w:hanging="360"/>
      </w:pPr>
    </w:lvl>
    <w:lvl w:ilvl="4" w:tplc="14090019" w:tentative="1">
      <w:start w:val="1"/>
      <w:numFmt w:val="lowerLetter"/>
      <w:lvlText w:val="%5."/>
      <w:lvlJc w:val="left"/>
      <w:pPr>
        <w:ind w:left="3240" w:hanging="360"/>
      </w:pPr>
    </w:lvl>
    <w:lvl w:ilvl="5" w:tplc="1409001B" w:tentative="1">
      <w:start w:val="1"/>
      <w:numFmt w:val="lowerRoman"/>
      <w:lvlText w:val="%6."/>
      <w:lvlJc w:val="right"/>
      <w:pPr>
        <w:ind w:left="3960" w:hanging="180"/>
      </w:pPr>
    </w:lvl>
    <w:lvl w:ilvl="6" w:tplc="1409000F" w:tentative="1">
      <w:start w:val="1"/>
      <w:numFmt w:val="decimal"/>
      <w:lvlText w:val="%7."/>
      <w:lvlJc w:val="left"/>
      <w:pPr>
        <w:ind w:left="4680" w:hanging="360"/>
      </w:pPr>
    </w:lvl>
    <w:lvl w:ilvl="7" w:tplc="14090019" w:tentative="1">
      <w:start w:val="1"/>
      <w:numFmt w:val="lowerLetter"/>
      <w:lvlText w:val="%8."/>
      <w:lvlJc w:val="left"/>
      <w:pPr>
        <w:ind w:left="5400" w:hanging="360"/>
      </w:pPr>
    </w:lvl>
    <w:lvl w:ilvl="8" w:tplc="1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8AB6842"/>
    <w:multiLevelType w:val="hybridMultilevel"/>
    <w:tmpl w:val="E97CF8AC"/>
    <w:lvl w:ilvl="0" w:tplc="9720340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8E6986"/>
    <w:multiLevelType w:val="hybridMultilevel"/>
    <w:tmpl w:val="5494353A"/>
    <w:lvl w:ilvl="0" w:tplc="23A86B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2"/>
      </w:rPr>
    </w:lvl>
    <w:lvl w:ilvl="1" w:tplc="DD06F404">
      <w:start w:val="1"/>
      <w:numFmt w:val="lowerLetter"/>
      <w:lvlText w:val="%2."/>
      <w:lvlJc w:val="left"/>
      <w:pPr>
        <w:ind w:left="1440" w:hanging="360"/>
      </w:pPr>
      <w:rPr>
        <w:sz w:val="22"/>
        <w:szCs w:val="20"/>
      </w:rPr>
    </w:lvl>
    <w:lvl w:ilvl="2" w:tplc="6930B7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en-US"/>
      </w:rPr>
    </w:lvl>
    <w:lvl w:ilvl="3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4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C36271"/>
    <w:multiLevelType w:val="multilevel"/>
    <w:tmpl w:val="B2FE5E62"/>
    <w:numStyleLink w:val="HUDL"/>
  </w:abstractNum>
  <w:abstractNum w:abstractNumId="27" w15:restartNumberingAfterBreak="0">
    <w:nsid w:val="665B7401"/>
    <w:multiLevelType w:val="multilevel"/>
    <w:tmpl w:val="57DAD8F0"/>
    <w:numStyleLink w:val="HUDR"/>
  </w:abstractNum>
  <w:abstractNum w:abstractNumId="28" w15:restartNumberingAfterBreak="0">
    <w:nsid w:val="6E3E103E"/>
    <w:multiLevelType w:val="hybridMultilevel"/>
    <w:tmpl w:val="B888BE54"/>
    <w:lvl w:ilvl="0" w:tplc="065A009A">
      <w:start w:val="1"/>
      <w:numFmt w:val="bullet"/>
      <w:pStyle w:val="HUDTabl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473612"/>
    <w:multiLevelType w:val="multilevel"/>
    <w:tmpl w:val="B2FE5E62"/>
    <w:numStyleLink w:val="HUDL"/>
  </w:abstractNum>
  <w:abstractNum w:abstractNumId="30" w15:restartNumberingAfterBreak="0">
    <w:nsid w:val="746B0808"/>
    <w:multiLevelType w:val="hybridMultilevel"/>
    <w:tmpl w:val="E4203438"/>
    <w:lvl w:ilvl="0" w:tplc="F78E8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8FE7E34"/>
    <w:multiLevelType w:val="multilevel"/>
    <w:tmpl w:val="57DAD8F0"/>
    <w:numStyleLink w:val="HUDR"/>
  </w:abstractNum>
  <w:abstractNum w:abstractNumId="32" w15:restartNumberingAfterBreak="0">
    <w:nsid w:val="7FB504A4"/>
    <w:multiLevelType w:val="multilevel"/>
    <w:tmpl w:val="B2FE5E62"/>
    <w:numStyleLink w:val="HUDL"/>
  </w:abstractNum>
  <w:num w:numId="1" w16cid:durableId="1258559734">
    <w:abstractNumId w:val="3"/>
  </w:num>
  <w:num w:numId="2" w16cid:durableId="322126308">
    <w:abstractNumId w:val="18"/>
  </w:num>
  <w:num w:numId="3" w16cid:durableId="1484086118">
    <w:abstractNumId w:val="0"/>
  </w:num>
  <w:num w:numId="4" w16cid:durableId="365641421">
    <w:abstractNumId w:val="9"/>
  </w:num>
  <w:num w:numId="5" w16cid:durableId="124931803">
    <w:abstractNumId w:val="2"/>
  </w:num>
  <w:num w:numId="6" w16cid:durableId="494611791">
    <w:abstractNumId w:val="23"/>
  </w:num>
  <w:num w:numId="7" w16cid:durableId="439227131">
    <w:abstractNumId w:val="11"/>
  </w:num>
  <w:num w:numId="8" w16cid:durableId="1506900131">
    <w:abstractNumId w:val="10"/>
  </w:num>
  <w:num w:numId="9" w16cid:durableId="950472525">
    <w:abstractNumId w:val="1"/>
  </w:num>
  <w:num w:numId="10" w16cid:durableId="1190798998">
    <w:abstractNumId w:val="30"/>
  </w:num>
  <w:num w:numId="11" w16cid:durableId="1987390607">
    <w:abstractNumId w:val="16"/>
  </w:num>
  <w:num w:numId="12" w16cid:durableId="1328022619">
    <w:abstractNumId w:val="21"/>
  </w:num>
  <w:num w:numId="13" w16cid:durableId="1932351086">
    <w:abstractNumId w:val="24"/>
  </w:num>
  <w:num w:numId="14" w16cid:durableId="2140106880">
    <w:abstractNumId w:val="29"/>
  </w:num>
  <w:num w:numId="15" w16cid:durableId="542211949">
    <w:abstractNumId w:val="21"/>
    <w:lvlOverride w:ilvl="0">
      <w:startOverride w:val="1"/>
    </w:lvlOverride>
  </w:num>
  <w:num w:numId="16" w16cid:durableId="937522811">
    <w:abstractNumId w:val="7"/>
  </w:num>
  <w:num w:numId="17" w16cid:durableId="2029601320">
    <w:abstractNumId w:val="8"/>
  </w:num>
  <w:num w:numId="18" w16cid:durableId="741487507">
    <w:abstractNumId w:val="14"/>
  </w:num>
  <w:num w:numId="19" w16cid:durableId="75787040">
    <w:abstractNumId w:val="26"/>
  </w:num>
  <w:num w:numId="20" w16cid:durableId="261182289">
    <w:abstractNumId w:val="32"/>
  </w:num>
  <w:num w:numId="21" w16cid:durableId="1282569797">
    <w:abstractNumId w:val="6"/>
  </w:num>
  <w:num w:numId="22" w16cid:durableId="144874109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499975338">
    <w:abstractNumId w:val="5"/>
  </w:num>
  <w:num w:numId="24" w16cid:durableId="1954824569">
    <w:abstractNumId w:val="22"/>
  </w:num>
  <w:num w:numId="25" w16cid:durableId="199460456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678993496">
    <w:abstractNumId w:val="19"/>
  </w:num>
  <w:num w:numId="27" w16cid:durableId="768358286">
    <w:abstractNumId w:val="12"/>
  </w:num>
  <w:num w:numId="28" w16cid:durableId="388724550">
    <w:abstractNumId w:val="20"/>
  </w:num>
  <w:num w:numId="29" w16cid:durableId="842084908">
    <w:abstractNumId w:val="22"/>
    <w:lvlOverride w:ilvl="0">
      <w:startOverride w:val="1"/>
    </w:lvlOverride>
  </w:num>
  <w:num w:numId="30" w16cid:durableId="1329676671">
    <w:abstractNumId w:val="17"/>
  </w:num>
  <w:num w:numId="31" w16cid:durableId="596866206">
    <w:abstractNumId w:val="13"/>
  </w:num>
  <w:num w:numId="32" w16cid:durableId="122236058">
    <w:abstractNumId w:val="17"/>
    <w:lvlOverride w:ilvl="0">
      <w:startOverride w:val="1"/>
    </w:lvlOverride>
  </w:num>
  <w:num w:numId="33" w16cid:durableId="935791792">
    <w:abstractNumId w:val="27"/>
  </w:num>
  <w:num w:numId="34" w16cid:durableId="257099092">
    <w:abstractNumId w:val="25"/>
  </w:num>
  <w:num w:numId="35" w16cid:durableId="1350371408">
    <w:abstractNumId w:val="28"/>
  </w:num>
  <w:num w:numId="36" w16cid:durableId="1417166154">
    <w:abstractNumId w:val="31"/>
  </w:num>
  <w:num w:numId="37" w16cid:durableId="1895503639">
    <w:abstractNumId w:val="4"/>
  </w:num>
  <w:num w:numId="38" w16cid:durableId="92203414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15F6"/>
    <w:rsid w:val="00012427"/>
    <w:rsid w:val="00017ADF"/>
    <w:rsid w:val="00020CFE"/>
    <w:rsid w:val="00022430"/>
    <w:rsid w:val="00022B0F"/>
    <w:rsid w:val="000240E8"/>
    <w:rsid w:val="00026769"/>
    <w:rsid w:val="00042F9A"/>
    <w:rsid w:val="00056592"/>
    <w:rsid w:val="00056B34"/>
    <w:rsid w:val="00057220"/>
    <w:rsid w:val="00065F21"/>
    <w:rsid w:val="00065F2B"/>
    <w:rsid w:val="0006777D"/>
    <w:rsid w:val="000679AC"/>
    <w:rsid w:val="00084766"/>
    <w:rsid w:val="000A0DCE"/>
    <w:rsid w:val="000A1C51"/>
    <w:rsid w:val="000A48E6"/>
    <w:rsid w:val="000B1DA3"/>
    <w:rsid w:val="000B7DEB"/>
    <w:rsid w:val="000C4D32"/>
    <w:rsid w:val="000C54F6"/>
    <w:rsid w:val="000D0C53"/>
    <w:rsid w:val="000D7560"/>
    <w:rsid w:val="000D7B28"/>
    <w:rsid w:val="000E4DEA"/>
    <w:rsid w:val="001046EC"/>
    <w:rsid w:val="00112FF6"/>
    <w:rsid w:val="00113326"/>
    <w:rsid w:val="00121675"/>
    <w:rsid w:val="00132C77"/>
    <w:rsid w:val="00133AF8"/>
    <w:rsid w:val="00141AAD"/>
    <w:rsid w:val="00141E97"/>
    <w:rsid w:val="00142983"/>
    <w:rsid w:val="00152153"/>
    <w:rsid w:val="00155816"/>
    <w:rsid w:val="0015615A"/>
    <w:rsid w:val="00157AD6"/>
    <w:rsid w:val="00163C07"/>
    <w:rsid w:val="001667BE"/>
    <w:rsid w:val="00166D70"/>
    <w:rsid w:val="00171CDB"/>
    <w:rsid w:val="00192249"/>
    <w:rsid w:val="00196BF9"/>
    <w:rsid w:val="001A270C"/>
    <w:rsid w:val="001A7FCE"/>
    <w:rsid w:val="001B15F6"/>
    <w:rsid w:val="001B4800"/>
    <w:rsid w:val="001C76A4"/>
    <w:rsid w:val="001D1471"/>
    <w:rsid w:val="001D3E2E"/>
    <w:rsid w:val="001D3F2E"/>
    <w:rsid w:val="001F228A"/>
    <w:rsid w:val="001F6C98"/>
    <w:rsid w:val="002017EA"/>
    <w:rsid w:val="00207C9D"/>
    <w:rsid w:val="00213C8E"/>
    <w:rsid w:val="00215AA5"/>
    <w:rsid w:val="002236C5"/>
    <w:rsid w:val="00224680"/>
    <w:rsid w:val="00230192"/>
    <w:rsid w:val="002321B9"/>
    <w:rsid w:val="002359EA"/>
    <w:rsid w:val="00260194"/>
    <w:rsid w:val="00260D8D"/>
    <w:rsid w:val="00262B1A"/>
    <w:rsid w:val="00263656"/>
    <w:rsid w:val="002718BB"/>
    <w:rsid w:val="002769D6"/>
    <w:rsid w:val="002801DA"/>
    <w:rsid w:val="00281703"/>
    <w:rsid w:val="002824D8"/>
    <w:rsid w:val="002917F1"/>
    <w:rsid w:val="00292312"/>
    <w:rsid w:val="00297CEF"/>
    <w:rsid w:val="002A1007"/>
    <w:rsid w:val="002A2467"/>
    <w:rsid w:val="002A2642"/>
    <w:rsid w:val="002A6E33"/>
    <w:rsid w:val="002B7C57"/>
    <w:rsid w:val="002C3834"/>
    <w:rsid w:val="002C6078"/>
    <w:rsid w:val="002C6D08"/>
    <w:rsid w:val="002D0037"/>
    <w:rsid w:val="002D3A88"/>
    <w:rsid w:val="002D5357"/>
    <w:rsid w:val="002E0F59"/>
    <w:rsid w:val="002E3F81"/>
    <w:rsid w:val="002F73B9"/>
    <w:rsid w:val="002F7742"/>
    <w:rsid w:val="00310871"/>
    <w:rsid w:val="00313460"/>
    <w:rsid w:val="0031407D"/>
    <w:rsid w:val="0032718F"/>
    <w:rsid w:val="00327FAF"/>
    <w:rsid w:val="00330EB2"/>
    <w:rsid w:val="00334FAB"/>
    <w:rsid w:val="00335905"/>
    <w:rsid w:val="003369BE"/>
    <w:rsid w:val="00337ECC"/>
    <w:rsid w:val="00341CEB"/>
    <w:rsid w:val="00342A63"/>
    <w:rsid w:val="00345053"/>
    <w:rsid w:val="00351242"/>
    <w:rsid w:val="003528BD"/>
    <w:rsid w:val="00352F27"/>
    <w:rsid w:val="0036345C"/>
    <w:rsid w:val="00363698"/>
    <w:rsid w:val="003659FA"/>
    <w:rsid w:val="00373CB6"/>
    <w:rsid w:val="00377154"/>
    <w:rsid w:val="0038018E"/>
    <w:rsid w:val="00381362"/>
    <w:rsid w:val="0038254D"/>
    <w:rsid w:val="003842A5"/>
    <w:rsid w:val="003A6709"/>
    <w:rsid w:val="003C466F"/>
    <w:rsid w:val="003C6B34"/>
    <w:rsid w:val="003C763D"/>
    <w:rsid w:val="003D53AA"/>
    <w:rsid w:val="003D5ECC"/>
    <w:rsid w:val="003E250B"/>
    <w:rsid w:val="003E35F2"/>
    <w:rsid w:val="003E546A"/>
    <w:rsid w:val="003E6BD5"/>
    <w:rsid w:val="003F5D86"/>
    <w:rsid w:val="00401EF8"/>
    <w:rsid w:val="00404090"/>
    <w:rsid w:val="004052C7"/>
    <w:rsid w:val="00406FD1"/>
    <w:rsid w:val="004117C3"/>
    <w:rsid w:val="00411DAE"/>
    <w:rsid w:val="004136E7"/>
    <w:rsid w:val="0041451C"/>
    <w:rsid w:val="00424645"/>
    <w:rsid w:val="004302D4"/>
    <w:rsid w:val="00431540"/>
    <w:rsid w:val="0043185D"/>
    <w:rsid w:val="004336B7"/>
    <w:rsid w:val="004341BE"/>
    <w:rsid w:val="00434A1E"/>
    <w:rsid w:val="00436870"/>
    <w:rsid w:val="00441BDB"/>
    <w:rsid w:val="004455D6"/>
    <w:rsid w:val="00446AF1"/>
    <w:rsid w:val="00457583"/>
    <w:rsid w:val="00460475"/>
    <w:rsid w:val="00460839"/>
    <w:rsid w:val="00460CAB"/>
    <w:rsid w:val="00462031"/>
    <w:rsid w:val="0046260D"/>
    <w:rsid w:val="00466C43"/>
    <w:rsid w:val="00473507"/>
    <w:rsid w:val="00473721"/>
    <w:rsid w:val="00474527"/>
    <w:rsid w:val="004764B6"/>
    <w:rsid w:val="0047664F"/>
    <w:rsid w:val="00476FA1"/>
    <w:rsid w:val="0047736B"/>
    <w:rsid w:val="00480A8F"/>
    <w:rsid w:val="004827DE"/>
    <w:rsid w:val="00491149"/>
    <w:rsid w:val="00491A98"/>
    <w:rsid w:val="00494318"/>
    <w:rsid w:val="004B148F"/>
    <w:rsid w:val="004B4701"/>
    <w:rsid w:val="004B49B2"/>
    <w:rsid w:val="004B49E1"/>
    <w:rsid w:val="004C1AAA"/>
    <w:rsid w:val="004D2251"/>
    <w:rsid w:val="004D6AFA"/>
    <w:rsid w:val="004E51D4"/>
    <w:rsid w:val="004E61E4"/>
    <w:rsid w:val="004F2533"/>
    <w:rsid w:val="004F2FC6"/>
    <w:rsid w:val="004F5B86"/>
    <w:rsid w:val="004F666A"/>
    <w:rsid w:val="004F7204"/>
    <w:rsid w:val="0050372D"/>
    <w:rsid w:val="0050682F"/>
    <w:rsid w:val="00511297"/>
    <w:rsid w:val="005121FF"/>
    <w:rsid w:val="00514A9A"/>
    <w:rsid w:val="00517F5F"/>
    <w:rsid w:val="00520D17"/>
    <w:rsid w:val="00523356"/>
    <w:rsid w:val="0052679B"/>
    <w:rsid w:val="00526B40"/>
    <w:rsid w:val="0054151F"/>
    <w:rsid w:val="00547B4A"/>
    <w:rsid w:val="00554D3C"/>
    <w:rsid w:val="005667F5"/>
    <w:rsid w:val="00566A3F"/>
    <w:rsid w:val="0056713A"/>
    <w:rsid w:val="005677EB"/>
    <w:rsid w:val="005706BC"/>
    <w:rsid w:val="0057129B"/>
    <w:rsid w:val="005759C5"/>
    <w:rsid w:val="00582DB3"/>
    <w:rsid w:val="00583872"/>
    <w:rsid w:val="00583F0C"/>
    <w:rsid w:val="005862AE"/>
    <w:rsid w:val="00587151"/>
    <w:rsid w:val="00587DE3"/>
    <w:rsid w:val="00592878"/>
    <w:rsid w:val="00595250"/>
    <w:rsid w:val="00597810"/>
    <w:rsid w:val="005A283A"/>
    <w:rsid w:val="005B28D0"/>
    <w:rsid w:val="005B587D"/>
    <w:rsid w:val="005B5CEE"/>
    <w:rsid w:val="005C44F6"/>
    <w:rsid w:val="005C66E3"/>
    <w:rsid w:val="005D057D"/>
    <w:rsid w:val="005D1A8D"/>
    <w:rsid w:val="005D3D4F"/>
    <w:rsid w:val="005D6E6B"/>
    <w:rsid w:val="005D78C0"/>
    <w:rsid w:val="005E2505"/>
    <w:rsid w:val="005E68D1"/>
    <w:rsid w:val="005F029C"/>
    <w:rsid w:val="005F1EED"/>
    <w:rsid w:val="005F51EE"/>
    <w:rsid w:val="005F6AF3"/>
    <w:rsid w:val="005F703D"/>
    <w:rsid w:val="00603785"/>
    <w:rsid w:val="0060432C"/>
    <w:rsid w:val="006159C2"/>
    <w:rsid w:val="00616309"/>
    <w:rsid w:val="006174F9"/>
    <w:rsid w:val="00627909"/>
    <w:rsid w:val="006348E1"/>
    <w:rsid w:val="00635593"/>
    <w:rsid w:val="006376B3"/>
    <w:rsid w:val="0064145E"/>
    <w:rsid w:val="00644956"/>
    <w:rsid w:val="00646135"/>
    <w:rsid w:val="0065051E"/>
    <w:rsid w:val="00651CCF"/>
    <w:rsid w:val="00655F6E"/>
    <w:rsid w:val="006603F0"/>
    <w:rsid w:val="006633F2"/>
    <w:rsid w:val="006649AA"/>
    <w:rsid w:val="00666BF9"/>
    <w:rsid w:val="00670697"/>
    <w:rsid w:val="00672254"/>
    <w:rsid w:val="00673465"/>
    <w:rsid w:val="006755DD"/>
    <w:rsid w:val="00676D46"/>
    <w:rsid w:val="00681C2B"/>
    <w:rsid w:val="00682647"/>
    <w:rsid w:val="00683B79"/>
    <w:rsid w:val="006840A8"/>
    <w:rsid w:val="00686C59"/>
    <w:rsid w:val="006A0A7F"/>
    <w:rsid w:val="006A0B2F"/>
    <w:rsid w:val="006A5AA7"/>
    <w:rsid w:val="006A5F72"/>
    <w:rsid w:val="006B0BBD"/>
    <w:rsid w:val="006B149E"/>
    <w:rsid w:val="006B296D"/>
    <w:rsid w:val="006C402D"/>
    <w:rsid w:val="006C76E4"/>
    <w:rsid w:val="006D3C35"/>
    <w:rsid w:val="006D5AE1"/>
    <w:rsid w:val="006D723D"/>
    <w:rsid w:val="006E6600"/>
    <w:rsid w:val="006E7723"/>
    <w:rsid w:val="006F76DD"/>
    <w:rsid w:val="0071496E"/>
    <w:rsid w:val="00717606"/>
    <w:rsid w:val="00726801"/>
    <w:rsid w:val="007363C1"/>
    <w:rsid w:val="00742DBE"/>
    <w:rsid w:val="00743359"/>
    <w:rsid w:val="0074358E"/>
    <w:rsid w:val="00766BD4"/>
    <w:rsid w:val="0077565F"/>
    <w:rsid w:val="00776BFC"/>
    <w:rsid w:val="00776D90"/>
    <w:rsid w:val="007860E6"/>
    <w:rsid w:val="007864AC"/>
    <w:rsid w:val="0079267B"/>
    <w:rsid w:val="007A3FE8"/>
    <w:rsid w:val="007A5922"/>
    <w:rsid w:val="007A736D"/>
    <w:rsid w:val="007B08D5"/>
    <w:rsid w:val="007B127D"/>
    <w:rsid w:val="007B36C4"/>
    <w:rsid w:val="007B6085"/>
    <w:rsid w:val="007C04CE"/>
    <w:rsid w:val="007C2D8F"/>
    <w:rsid w:val="007C4F51"/>
    <w:rsid w:val="007C5B2C"/>
    <w:rsid w:val="007D0CC5"/>
    <w:rsid w:val="007D2399"/>
    <w:rsid w:val="007E26FB"/>
    <w:rsid w:val="007E4775"/>
    <w:rsid w:val="007E4FEE"/>
    <w:rsid w:val="007F6113"/>
    <w:rsid w:val="00804697"/>
    <w:rsid w:val="00805871"/>
    <w:rsid w:val="008100BD"/>
    <w:rsid w:val="00815538"/>
    <w:rsid w:val="008167E9"/>
    <w:rsid w:val="008216B9"/>
    <w:rsid w:val="008230E0"/>
    <w:rsid w:val="0082329B"/>
    <w:rsid w:val="00826794"/>
    <w:rsid w:val="00834527"/>
    <w:rsid w:val="00840AD9"/>
    <w:rsid w:val="00840E0D"/>
    <w:rsid w:val="00846C01"/>
    <w:rsid w:val="00846E3F"/>
    <w:rsid w:val="00856985"/>
    <w:rsid w:val="00862ED1"/>
    <w:rsid w:val="00862FE6"/>
    <w:rsid w:val="00863A82"/>
    <w:rsid w:val="00866F83"/>
    <w:rsid w:val="008723AA"/>
    <w:rsid w:val="00877611"/>
    <w:rsid w:val="00882261"/>
    <w:rsid w:val="00885515"/>
    <w:rsid w:val="00885BD7"/>
    <w:rsid w:val="008918A8"/>
    <w:rsid w:val="00897F11"/>
    <w:rsid w:val="008A0A77"/>
    <w:rsid w:val="008A27C9"/>
    <w:rsid w:val="008A403E"/>
    <w:rsid w:val="008A4359"/>
    <w:rsid w:val="008A6A70"/>
    <w:rsid w:val="008B0746"/>
    <w:rsid w:val="008B176D"/>
    <w:rsid w:val="008C07C8"/>
    <w:rsid w:val="008C0AC3"/>
    <w:rsid w:val="008C162A"/>
    <w:rsid w:val="008C6DB2"/>
    <w:rsid w:val="008D393F"/>
    <w:rsid w:val="008E7C4E"/>
    <w:rsid w:val="008F018C"/>
    <w:rsid w:val="008F6A87"/>
    <w:rsid w:val="00906D38"/>
    <w:rsid w:val="00917B01"/>
    <w:rsid w:val="00921740"/>
    <w:rsid w:val="009218E7"/>
    <w:rsid w:val="00926C6C"/>
    <w:rsid w:val="009330C5"/>
    <w:rsid w:val="0093358A"/>
    <w:rsid w:val="00933DB3"/>
    <w:rsid w:val="00934032"/>
    <w:rsid w:val="00935BD5"/>
    <w:rsid w:val="00941724"/>
    <w:rsid w:val="00942C8D"/>
    <w:rsid w:val="00944FD8"/>
    <w:rsid w:val="00951215"/>
    <w:rsid w:val="0095154E"/>
    <w:rsid w:val="009533B7"/>
    <w:rsid w:val="00956865"/>
    <w:rsid w:val="0095744B"/>
    <w:rsid w:val="00961E6A"/>
    <w:rsid w:val="0096333C"/>
    <w:rsid w:val="009663BE"/>
    <w:rsid w:val="00970761"/>
    <w:rsid w:val="009711BA"/>
    <w:rsid w:val="00996A6C"/>
    <w:rsid w:val="00996E2E"/>
    <w:rsid w:val="009A369A"/>
    <w:rsid w:val="009A3970"/>
    <w:rsid w:val="009A40C0"/>
    <w:rsid w:val="009A4C71"/>
    <w:rsid w:val="009B1CA1"/>
    <w:rsid w:val="009C0B67"/>
    <w:rsid w:val="009C22E2"/>
    <w:rsid w:val="009C25F1"/>
    <w:rsid w:val="009C3B9C"/>
    <w:rsid w:val="009C3E4A"/>
    <w:rsid w:val="009C5675"/>
    <w:rsid w:val="009C58AA"/>
    <w:rsid w:val="009C648B"/>
    <w:rsid w:val="009C7209"/>
    <w:rsid w:val="009D3F18"/>
    <w:rsid w:val="009D5578"/>
    <w:rsid w:val="009E2FD1"/>
    <w:rsid w:val="009E3C11"/>
    <w:rsid w:val="009E490C"/>
    <w:rsid w:val="009F2128"/>
    <w:rsid w:val="00A0040B"/>
    <w:rsid w:val="00A04495"/>
    <w:rsid w:val="00A1668C"/>
    <w:rsid w:val="00A211AB"/>
    <w:rsid w:val="00A22D27"/>
    <w:rsid w:val="00A25FD9"/>
    <w:rsid w:val="00A268F6"/>
    <w:rsid w:val="00A27771"/>
    <w:rsid w:val="00A345BC"/>
    <w:rsid w:val="00A4194B"/>
    <w:rsid w:val="00A44709"/>
    <w:rsid w:val="00A44A01"/>
    <w:rsid w:val="00A44E1B"/>
    <w:rsid w:val="00A469F2"/>
    <w:rsid w:val="00A535B2"/>
    <w:rsid w:val="00A53602"/>
    <w:rsid w:val="00A6196C"/>
    <w:rsid w:val="00A640BC"/>
    <w:rsid w:val="00A65260"/>
    <w:rsid w:val="00A664E1"/>
    <w:rsid w:val="00A708BF"/>
    <w:rsid w:val="00A70E37"/>
    <w:rsid w:val="00A72BD3"/>
    <w:rsid w:val="00A76627"/>
    <w:rsid w:val="00A855EA"/>
    <w:rsid w:val="00A877AE"/>
    <w:rsid w:val="00A90A88"/>
    <w:rsid w:val="00A918CA"/>
    <w:rsid w:val="00A91FCE"/>
    <w:rsid w:val="00A9250B"/>
    <w:rsid w:val="00AA02C1"/>
    <w:rsid w:val="00AB13F0"/>
    <w:rsid w:val="00AC35E2"/>
    <w:rsid w:val="00AC606D"/>
    <w:rsid w:val="00AD0E01"/>
    <w:rsid w:val="00AE054A"/>
    <w:rsid w:val="00AF1C5D"/>
    <w:rsid w:val="00AF1FD6"/>
    <w:rsid w:val="00AF2C4F"/>
    <w:rsid w:val="00AF3807"/>
    <w:rsid w:val="00AF5913"/>
    <w:rsid w:val="00AF591A"/>
    <w:rsid w:val="00B06C0C"/>
    <w:rsid w:val="00B109FD"/>
    <w:rsid w:val="00B21893"/>
    <w:rsid w:val="00B21BB0"/>
    <w:rsid w:val="00B22A89"/>
    <w:rsid w:val="00B24113"/>
    <w:rsid w:val="00B26718"/>
    <w:rsid w:val="00B33CA4"/>
    <w:rsid w:val="00B34ED0"/>
    <w:rsid w:val="00B367FE"/>
    <w:rsid w:val="00B36ECC"/>
    <w:rsid w:val="00B44F7A"/>
    <w:rsid w:val="00B467DC"/>
    <w:rsid w:val="00B57431"/>
    <w:rsid w:val="00B638C9"/>
    <w:rsid w:val="00B747A2"/>
    <w:rsid w:val="00B75BB5"/>
    <w:rsid w:val="00B84583"/>
    <w:rsid w:val="00B941FF"/>
    <w:rsid w:val="00B9644D"/>
    <w:rsid w:val="00B97FF5"/>
    <w:rsid w:val="00BA378D"/>
    <w:rsid w:val="00BA57E1"/>
    <w:rsid w:val="00BA5E55"/>
    <w:rsid w:val="00BB02BC"/>
    <w:rsid w:val="00BB50C8"/>
    <w:rsid w:val="00BB58FB"/>
    <w:rsid w:val="00BD04D4"/>
    <w:rsid w:val="00BD052F"/>
    <w:rsid w:val="00BD2E81"/>
    <w:rsid w:val="00BD4199"/>
    <w:rsid w:val="00BD4648"/>
    <w:rsid w:val="00BD6FAA"/>
    <w:rsid w:val="00BE0A2F"/>
    <w:rsid w:val="00BE1BF2"/>
    <w:rsid w:val="00BE7D63"/>
    <w:rsid w:val="00BF429C"/>
    <w:rsid w:val="00C00759"/>
    <w:rsid w:val="00C01110"/>
    <w:rsid w:val="00C02488"/>
    <w:rsid w:val="00C13E26"/>
    <w:rsid w:val="00C16CD8"/>
    <w:rsid w:val="00C216AA"/>
    <w:rsid w:val="00C21A59"/>
    <w:rsid w:val="00C21CA2"/>
    <w:rsid w:val="00C25806"/>
    <w:rsid w:val="00C265DF"/>
    <w:rsid w:val="00C359BE"/>
    <w:rsid w:val="00C37AC2"/>
    <w:rsid w:val="00C41CCC"/>
    <w:rsid w:val="00C420FE"/>
    <w:rsid w:val="00C450A0"/>
    <w:rsid w:val="00C464AC"/>
    <w:rsid w:val="00C4665A"/>
    <w:rsid w:val="00C51215"/>
    <w:rsid w:val="00C5169F"/>
    <w:rsid w:val="00C55974"/>
    <w:rsid w:val="00C611B7"/>
    <w:rsid w:val="00C6167D"/>
    <w:rsid w:val="00C64D7A"/>
    <w:rsid w:val="00C706F4"/>
    <w:rsid w:val="00C81A51"/>
    <w:rsid w:val="00C81E39"/>
    <w:rsid w:val="00C9491E"/>
    <w:rsid w:val="00CA0FA9"/>
    <w:rsid w:val="00CA1624"/>
    <w:rsid w:val="00CA3FCC"/>
    <w:rsid w:val="00CB389E"/>
    <w:rsid w:val="00CC20B1"/>
    <w:rsid w:val="00CC2E7C"/>
    <w:rsid w:val="00CD7F1C"/>
    <w:rsid w:val="00CE03DE"/>
    <w:rsid w:val="00CE72DE"/>
    <w:rsid w:val="00CF3745"/>
    <w:rsid w:val="00CF6491"/>
    <w:rsid w:val="00CF6727"/>
    <w:rsid w:val="00D01671"/>
    <w:rsid w:val="00D02779"/>
    <w:rsid w:val="00D071C7"/>
    <w:rsid w:val="00D11997"/>
    <w:rsid w:val="00D1352F"/>
    <w:rsid w:val="00D163BF"/>
    <w:rsid w:val="00D213A8"/>
    <w:rsid w:val="00D25752"/>
    <w:rsid w:val="00D30F9C"/>
    <w:rsid w:val="00D32406"/>
    <w:rsid w:val="00D35F99"/>
    <w:rsid w:val="00D405B0"/>
    <w:rsid w:val="00D52F94"/>
    <w:rsid w:val="00D5358E"/>
    <w:rsid w:val="00D54669"/>
    <w:rsid w:val="00D67782"/>
    <w:rsid w:val="00D70F97"/>
    <w:rsid w:val="00D7318F"/>
    <w:rsid w:val="00D818E6"/>
    <w:rsid w:val="00D8195D"/>
    <w:rsid w:val="00D8435B"/>
    <w:rsid w:val="00D857F8"/>
    <w:rsid w:val="00D87F51"/>
    <w:rsid w:val="00D9074C"/>
    <w:rsid w:val="00D921A4"/>
    <w:rsid w:val="00DA0335"/>
    <w:rsid w:val="00DA1C98"/>
    <w:rsid w:val="00DB2E27"/>
    <w:rsid w:val="00DB3F3C"/>
    <w:rsid w:val="00DB622B"/>
    <w:rsid w:val="00DB7137"/>
    <w:rsid w:val="00DB77DD"/>
    <w:rsid w:val="00DD1C7F"/>
    <w:rsid w:val="00DD4091"/>
    <w:rsid w:val="00DD4777"/>
    <w:rsid w:val="00DE1F53"/>
    <w:rsid w:val="00DE27CA"/>
    <w:rsid w:val="00DE3A15"/>
    <w:rsid w:val="00DE7420"/>
    <w:rsid w:val="00DF69B6"/>
    <w:rsid w:val="00E0224D"/>
    <w:rsid w:val="00E027E1"/>
    <w:rsid w:val="00E029FA"/>
    <w:rsid w:val="00E02ECB"/>
    <w:rsid w:val="00E040D2"/>
    <w:rsid w:val="00E1330C"/>
    <w:rsid w:val="00E13CBE"/>
    <w:rsid w:val="00E16347"/>
    <w:rsid w:val="00E16483"/>
    <w:rsid w:val="00E16791"/>
    <w:rsid w:val="00E25C51"/>
    <w:rsid w:val="00E27AF4"/>
    <w:rsid w:val="00E302C2"/>
    <w:rsid w:val="00E31663"/>
    <w:rsid w:val="00E421A8"/>
    <w:rsid w:val="00E565F6"/>
    <w:rsid w:val="00E61A52"/>
    <w:rsid w:val="00E62167"/>
    <w:rsid w:val="00E649CF"/>
    <w:rsid w:val="00E728CE"/>
    <w:rsid w:val="00E74FDF"/>
    <w:rsid w:val="00E81523"/>
    <w:rsid w:val="00E835F3"/>
    <w:rsid w:val="00E84ED6"/>
    <w:rsid w:val="00E87B20"/>
    <w:rsid w:val="00E919DF"/>
    <w:rsid w:val="00E91C06"/>
    <w:rsid w:val="00E9269F"/>
    <w:rsid w:val="00E93E97"/>
    <w:rsid w:val="00EA2796"/>
    <w:rsid w:val="00EA3D48"/>
    <w:rsid w:val="00EA5892"/>
    <w:rsid w:val="00EA5B31"/>
    <w:rsid w:val="00EB0826"/>
    <w:rsid w:val="00EB3B20"/>
    <w:rsid w:val="00EB51B6"/>
    <w:rsid w:val="00EB5209"/>
    <w:rsid w:val="00EB6208"/>
    <w:rsid w:val="00EB7430"/>
    <w:rsid w:val="00EC7D3B"/>
    <w:rsid w:val="00ED103C"/>
    <w:rsid w:val="00ED2C34"/>
    <w:rsid w:val="00ED764F"/>
    <w:rsid w:val="00EE35E9"/>
    <w:rsid w:val="00EE3675"/>
    <w:rsid w:val="00EE7B44"/>
    <w:rsid w:val="00EF39A8"/>
    <w:rsid w:val="00F00245"/>
    <w:rsid w:val="00F053A2"/>
    <w:rsid w:val="00F123E6"/>
    <w:rsid w:val="00F13F42"/>
    <w:rsid w:val="00F222C4"/>
    <w:rsid w:val="00F2578B"/>
    <w:rsid w:val="00F25A76"/>
    <w:rsid w:val="00F3193E"/>
    <w:rsid w:val="00F32E01"/>
    <w:rsid w:val="00F5041B"/>
    <w:rsid w:val="00F50975"/>
    <w:rsid w:val="00F545A2"/>
    <w:rsid w:val="00F550F4"/>
    <w:rsid w:val="00F5585D"/>
    <w:rsid w:val="00F623C3"/>
    <w:rsid w:val="00F72388"/>
    <w:rsid w:val="00F726FE"/>
    <w:rsid w:val="00F84F76"/>
    <w:rsid w:val="00F916B1"/>
    <w:rsid w:val="00F929C9"/>
    <w:rsid w:val="00F92FB6"/>
    <w:rsid w:val="00F93043"/>
    <w:rsid w:val="00FA1018"/>
    <w:rsid w:val="00FA789D"/>
    <w:rsid w:val="00FB4E25"/>
    <w:rsid w:val="00FC0613"/>
    <w:rsid w:val="00FC181D"/>
    <w:rsid w:val="00FC378C"/>
    <w:rsid w:val="00FC3ABF"/>
    <w:rsid w:val="00FC6074"/>
    <w:rsid w:val="00FD04E5"/>
    <w:rsid w:val="00FD3450"/>
    <w:rsid w:val="00FF0395"/>
    <w:rsid w:val="00FF125C"/>
    <w:rsid w:val="00FF3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FBB3A"/>
  <w15:chartTrackingRefBased/>
  <w15:docId w15:val="{89942355-2ACA-42EC-B8B7-AA3DEC2EF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/>
    <w:lsdException w:name="envelope return" w:semiHidden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655F6E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A5892"/>
    <w:pPr>
      <w:spacing w:after="560" w:line="1440" w:lineRule="exact"/>
      <w:contextualSpacing/>
      <w:outlineLvl w:val="0"/>
    </w:pPr>
    <w:rPr>
      <w:sz w:val="120"/>
      <w:szCs w:val="120"/>
      <w:lang w:val="mi-NZ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4B49B2"/>
    <w:pPr>
      <w:outlineLvl w:val="1"/>
    </w:pPr>
    <w:rPr>
      <w:b/>
      <w:color w:val="003E52" w:themeColor="tex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E81523"/>
    <w:pPr>
      <w:spacing w:after="0" w:line="240" w:lineRule="auto"/>
      <w:outlineLvl w:val="2"/>
    </w:pPr>
    <w:rPr>
      <w:b/>
      <w:caps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E81523"/>
    <w:pPr>
      <w:outlineLvl w:val="3"/>
    </w:pPr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35593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E25C51"/>
    <w:rPr>
      <w:sz w:val="120"/>
      <w:szCs w:val="120"/>
      <w:lang w:val="mi-NZ"/>
    </w:r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EA5892"/>
    <w:pPr>
      <w:spacing w:after="920"/>
    </w:pPr>
    <w:rPr>
      <w:sz w:val="46"/>
      <w:szCs w:val="46"/>
      <w:lang w:val="mi-NZ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25C51"/>
    <w:rPr>
      <w:sz w:val="46"/>
      <w:szCs w:val="46"/>
      <w:lang w:val="mi-NZ"/>
    </w:rPr>
  </w:style>
  <w:style w:type="paragraph" w:styleId="Date">
    <w:name w:val="Date"/>
    <w:basedOn w:val="Normal"/>
    <w:next w:val="Normal"/>
    <w:link w:val="DateChar"/>
    <w:uiPriority w:val="99"/>
    <w:semiHidden/>
    <w:rsid w:val="00EA5892"/>
    <w:rPr>
      <w:sz w:val="30"/>
      <w:szCs w:val="30"/>
      <w:lang w:val="mi-NZ"/>
    </w:rPr>
  </w:style>
  <w:style w:type="character" w:customStyle="1" w:styleId="DateChar">
    <w:name w:val="Date Char"/>
    <w:basedOn w:val="DefaultParagraphFont"/>
    <w:link w:val="Date"/>
    <w:uiPriority w:val="99"/>
    <w:semiHidden/>
    <w:rsid w:val="00E25C51"/>
    <w:rPr>
      <w:sz w:val="30"/>
      <w:szCs w:val="30"/>
      <w:lang w:val="mi-NZ"/>
    </w:rPr>
  </w:style>
  <w:style w:type="paragraph" w:styleId="Header">
    <w:name w:val="header"/>
    <w:basedOn w:val="Normal"/>
    <w:link w:val="HeaderChar"/>
    <w:uiPriority w:val="99"/>
    <w:semiHidden/>
    <w:rsid w:val="00856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25C51"/>
  </w:style>
  <w:style w:type="paragraph" w:styleId="Footer">
    <w:name w:val="footer"/>
    <w:basedOn w:val="Normal"/>
    <w:link w:val="FooterChar"/>
    <w:uiPriority w:val="99"/>
    <w:rsid w:val="008569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5C51"/>
  </w:style>
  <w:style w:type="table" w:styleId="TableGrid">
    <w:name w:val="Table Grid"/>
    <w:basedOn w:val="TableNormal"/>
    <w:uiPriority w:val="39"/>
    <w:rsid w:val="00FC3ABF"/>
    <w:rPr>
      <w:sz w:val="24"/>
    </w:rPr>
    <w:tblPr>
      <w:tblBorders>
        <w:top w:val="single" w:sz="4" w:space="0" w:color="003E52" w:themeColor="text2"/>
        <w:left w:val="single" w:sz="4" w:space="0" w:color="003E52" w:themeColor="text2"/>
        <w:bottom w:val="single" w:sz="4" w:space="0" w:color="003E52" w:themeColor="text2"/>
        <w:right w:val="single" w:sz="4" w:space="0" w:color="003E52" w:themeColor="text2"/>
        <w:insideH w:val="single" w:sz="4" w:space="0" w:color="003E52" w:themeColor="text2"/>
        <w:insideV w:val="single" w:sz="4" w:space="0" w:color="003E52" w:themeColor="text2"/>
      </w:tblBorders>
      <w:tblCellMar>
        <w:top w:w="113" w:type="dxa"/>
        <w:left w:w="170" w:type="dxa"/>
        <w:bottom w:w="113" w:type="dxa"/>
        <w:right w:w="170" w:type="dxa"/>
      </w:tblCellMar>
    </w:tblPr>
    <w:tcPr>
      <w:shd w:val="clear" w:color="auto" w:fill="auto"/>
      <w:vAlign w:val="center"/>
    </w:tcPr>
    <w:tblStylePr w:type="firstRow">
      <w:rPr>
        <w:rFonts w:asciiTheme="majorHAnsi" w:hAnsiTheme="majorHAnsi"/>
        <w:caps/>
        <w:smallCaps w:val="0"/>
        <w:sz w:val="24"/>
      </w:rPr>
      <w:tblPr/>
      <w:tcPr>
        <w:shd w:val="clear" w:color="auto" w:fill="E1E9EB"/>
      </w:tcPr>
    </w:tblStylePr>
    <w:tblStylePr w:type="lastRow">
      <w:rPr>
        <w:rFonts w:asciiTheme="minorHAnsi" w:hAnsiTheme="minorHAnsi"/>
        <w:sz w:val="22"/>
      </w:rPr>
    </w:tblStylePr>
    <w:tblStylePr w:type="firstCol">
      <w:rPr>
        <w:rFonts w:asciiTheme="majorHAnsi" w:hAnsiTheme="majorHAnsi"/>
        <w:b w:val="0"/>
        <w:sz w:val="24"/>
      </w:rPr>
      <w:tblPr/>
      <w:tcPr>
        <w:shd w:val="clear" w:color="auto" w:fill="E7E9E8" w:themeFill="accent4" w:themeFillTint="1A"/>
      </w:tcPr>
    </w:tblStylePr>
  </w:style>
  <w:style w:type="paragraph" w:styleId="NoSpacing">
    <w:name w:val="No Spacing"/>
    <w:uiPriority w:val="1"/>
    <w:semiHidden/>
    <w:qFormat/>
    <w:rsid w:val="00A44709"/>
    <w:pPr>
      <w:spacing w:after="0" w:line="240" w:lineRule="auto"/>
    </w:pPr>
  </w:style>
  <w:style w:type="paragraph" w:customStyle="1" w:styleId="TableSpacing">
    <w:name w:val="Table Spacing"/>
    <w:basedOn w:val="NoSpacing"/>
    <w:semiHidden/>
    <w:qFormat/>
    <w:rsid w:val="009D3F18"/>
    <w:rPr>
      <w:sz w:val="12"/>
      <w:szCs w:val="12"/>
    </w:rPr>
  </w:style>
  <w:style w:type="paragraph" w:styleId="ListParagraph">
    <w:name w:val="List Paragraph"/>
    <w:basedOn w:val="Normal"/>
    <w:uiPriority w:val="34"/>
    <w:qFormat/>
    <w:rsid w:val="00DD4777"/>
    <w:pPr>
      <w:spacing w:after="0" w:line="240" w:lineRule="auto"/>
      <w:contextualSpacing/>
    </w:pPr>
    <w:rPr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25C51"/>
    <w:rPr>
      <w:b/>
      <w:color w:val="003E52" w:themeColor="tex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25C51"/>
    <w:rPr>
      <w:b/>
      <w:caps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25C51"/>
    <w:rPr>
      <w:rFonts w:asciiTheme="majorHAnsi" w:hAnsiTheme="majorHAnsi"/>
      <w:sz w:val="24"/>
    </w:rPr>
  </w:style>
  <w:style w:type="paragraph" w:customStyle="1" w:styleId="TableBody">
    <w:name w:val="Table Body"/>
    <w:basedOn w:val="Normal"/>
    <w:semiHidden/>
    <w:qFormat/>
    <w:rsid w:val="00DD4777"/>
    <w:pPr>
      <w:spacing w:after="0" w:line="240" w:lineRule="auto"/>
    </w:pPr>
    <w:rPr>
      <w:szCs w:val="24"/>
    </w:rPr>
  </w:style>
  <w:style w:type="paragraph" w:customStyle="1" w:styleId="Bullets">
    <w:name w:val="Bullets"/>
    <w:basedOn w:val="ListParagraph"/>
    <w:semiHidden/>
    <w:qFormat/>
    <w:rsid w:val="00A53602"/>
  </w:style>
  <w:style w:type="paragraph" w:customStyle="1" w:styleId="Subheading1">
    <w:name w:val="Subheading 1"/>
    <w:basedOn w:val="Normal"/>
    <w:semiHidden/>
    <w:qFormat/>
    <w:rsid w:val="00E81523"/>
    <w:pPr>
      <w:spacing w:before="120" w:after="0" w:line="240" w:lineRule="auto"/>
    </w:pPr>
    <w:rPr>
      <w:b/>
    </w:rPr>
  </w:style>
  <w:style w:type="paragraph" w:customStyle="1" w:styleId="Subheading2">
    <w:name w:val="Subheading 2"/>
    <w:basedOn w:val="Normal"/>
    <w:semiHidden/>
    <w:qFormat/>
    <w:rsid w:val="00E81523"/>
    <w:pPr>
      <w:spacing w:after="0" w:line="240" w:lineRule="auto"/>
    </w:pPr>
    <w:rPr>
      <w:i/>
    </w:rPr>
  </w:style>
  <w:style w:type="paragraph" w:customStyle="1" w:styleId="HUDBody">
    <w:name w:val="HUD_Body"/>
    <w:basedOn w:val="Normal"/>
    <w:uiPriority w:val="3"/>
    <w:qFormat/>
    <w:rsid w:val="00655F6E"/>
    <w:rPr>
      <w:szCs w:val="24"/>
    </w:rPr>
  </w:style>
  <w:style w:type="paragraph" w:customStyle="1" w:styleId="CabList">
    <w:name w:val="Cab List"/>
    <w:basedOn w:val="ListParagraph"/>
    <w:uiPriority w:val="4"/>
    <w:qFormat/>
    <w:rsid w:val="00F5585D"/>
    <w:pPr>
      <w:tabs>
        <w:tab w:val="right" w:pos="9214"/>
      </w:tabs>
      <w:spacing w:after="160" w:line="259" w:lineRule="auto"/>
      <w:ind w:left="720" w:hanging="720"/>
      <w:contextualSpacing w:val="0"/>
    </w:pPr>
    <w:rPr>
      <w:szCs w:val="22"/>
    </w:rPr>
  </w:style>
  <w:style w:type="paragraph" w:customStyle="1" w:styleId="HUDBullets">
    <w:name w:val="HUD_Bullets"/>
    <w:basedOn w:val="Bullets"/>
    <w:uiPriority w:val="4"/>
    <w:qFormat/>
    <w:rsid w:val="00466C43"/>
    <w:pPr>
      <w:numPr>
        <w:numId w:val="24"/>
      </w:numPr>
      <w:spacing w:after="160" w:line="259" w:lineRule="auto"/>
      <w:contextualSpacing w:val="0"/>
    </w:pPr>
  </w:style>
  <w:style w:type="paragraph" w:customStyle="1" w:styleId="HUDSubheading">
    <w:name w:val="HUD_Subheading"/>
    <w:basedOn w:val="Subheading1"/>
    <w:uiPriority w:val="1"/>
    <w:qFormat/>
    <w:rsid w:val="009A4C71"/>
    <w:pPr>
      <w:spacing w:before="360" w:after="160" w:line="259" w:lineRule="auto"/>
      <w:outlineLvl w:val="1"/>
    </w:pPr>
    <w:rPr>
      <w:color w:val="003E52" w:themeColor="text2"/>
      <w:sz w:val="28"/>
      <w:szCs w:val="28"/>
    </w:rPr>
  </w:style>
  <w:style w:type="paragraph" w:customStyle="1" w:styleId="HUDSubheading2">
    <w:name w:val="HUD_Subheading 2"/>
    <w:basedOn w:val="Subheading2"/>
    <w:uiPriority w:val="2"/>
    <w:qFormat/>
    <w:rsid w:val="009A4C71"/>
    <w:pPr>
      <w:spacing w:before="360" w:after="160" w:line="259" w:lineRule="auto"/>
      <w:outlineLvl w:val="2"/>
    </w:pPr>
    <w:rPr>
      <w:i w:val="0"/>
      <w:iCs/>
      <w:color w:val="003E52" w:themeColor="text2"/>
      <w:sz w:val="28"/>
      <w:szCs w:val="28"/>
    </w:rPr>
  </w:style>
  <w:style w:type="paragraph" w:customStyle="1" w:styleId="HUDTableHeading">
    <w:name w:val="HUD_Table Heading"/>
    <w:qFormat/>
    <w:rsid w:val="00951215"/>
    <w:pPr>
      <w:outlineLvl w:val="4"/>
    </w:pPr>
    <w:rPr>
      <w:rFonts w:asciiTheme="majorHAnsi" w:hAnsiTheme="majorHAnsi"/>
      <w:b/>
      <w:sz w:val="24"/>
      <w:szCs w:val="24"/>
    </w:rPr>
  </w:style>
  <w:style w:type="paragraph" w:customStyle="1" w:styleId="HUDTitle">
    <w:name w:val="HUD_Title"/>
    <w:basedOn w:val="Heading2"/>
    <w:qFormat/>
    <w:rsid w:val="009A4C71"/>
    <w:pPr>
      <w:spacing w:after="480"/>
      <w:outlineLvl w:val="0"/>
    </w:pPr>
  </w:style>
  <w:style w:type="paragraph" w:customStyle="1" w:styleId="HUDIndented">
    <w:name w:val="HUD_Indented"/>
    <w:basedOn w:val="HUDBody"/>
    <w:uiPriority w:val="3"/>
    <w:qFormat/>
    <w:rsid w:val="00E25C51"/>
    <w:pPr>
      <w:ind w:left="426"/>
    </w:pPr>
  </w:style>
  <w:style w:type="paragraph" w:customStyle="1" w:styleId="HUDCaption">
    <w:name w:val="HUD_Caption"/>
    <w:basedOn w:val="Normal"/>
    <w:uiPriority w:val="5"/>
    <w:qFormat/>
    <w:rsid w:val="00FC3ABF"/>
    <w:rPr>
      <w:i/>
      <w:color w:val="003E52" w:themeColor="text2"/>
    </w:rPr>
  </w:style>
  <w:style w:type="paragraph" w:styleId="FootnoteText">
    <w:name w:val="footnote text"/>
    <w:basedOn w:val="Normal"/>
    <w:link w:val="FootnoteTextChar"/>
    <w:uiPriority w:val="99"/>
    <w:rsid w:val="00FC3ABF"/>
    <w:pPr>
      <w:spacing w:after="0" w:line="240" w:lineRule="auto"/>
    </w:pPr>
    <w:rPr>
      <w:sz w:val="19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C3ABF"/>
    <w:rPr>
      <w:sz w:val="19"/>
      <w:szCs w:val="20"/>
    </w:rPr>
  </w:style>
  <w:style w:type="character" w:styleId="FootnoteReference">
    <w:name w:val="footnote reference"/>
    <w:basedOn w:val="DefaultParagraphFont"/>
    <w:uiPriority w:val="99"/>
    <w:rsid w:val="00FC3ABF"/>
    <w:rPr>
      <w:color w:val="003E52" w:themeColor="text2"/>
      <w:vertAlign w:val="superscript"/>
    </w:rPr>
  </w:style>
  <w:style w:type="paragraph" w:customStyle="1" w:styleId="HUDRecommended">
    <w:name w:val="HUD_Recommended"/>
    <w:basedOn w:val="CabList"/>
    <w:uiPriority w:val="4"/>
    <w:qFormat/>
    <w:rsid w:val="00112FF6"/>
    <w:pPr>
      <w:ind w:left="1440"/>
    </w:pPr>
  </w:style>
  <w:style w:type="numbering" w:customStyle="1" w:styleId="HUDR">
    <w:name w:val="HUD_R"/>
    <w:uiPriority w:val="99"/>
    <w:rsid w:val="00112FF6"/>
    <w:pPr>
      <w:numPr>
        <w:numId w:val="16"/>
      </w:numPr>
    </w:pPr>
  </w:style>
  <w:style w:type="numbering" w:customStyle="1" w:styleId="HUDL">
    <w:name w:val="HUD_L"/>
    <w:uiPriority w:val="99"/>
    <w:rsid w:val="00F5585D"/>
    <w:pPr>
      <w:numPr>
        <w:numId w:val="17"/>
      </w:numPr>
    </w:pPr>
  </w:style>
  <w:style w:type="character" w:customStyle="1" w:styleId="HUDNotes">
    <w:name w:val="HUD_Notes"/>
    <w:basedOn w:val="DefaultParagraphFont"/>
    <w:uiPriority w:val="1"/>
    <w:qFormat/>
    <w:rsid w:val="00FC3ABF"/>
    <w:rPr>
      <w:i/>
    </w:rPr>
  </w:style>
  <w:style w:type="paragraph" w:customStyle="1" w:styleId="HUDList">
    <w:name w:val="HUD_List"/>
    <w:basedOn w:val="ListParagraph"/>
    <w:uiPriority w:val="4"/>
    <w:qFormat/>
    <w:rsid w:val="002D0037"/>
    <w:pPr>
      <w:numPr>
        <w:numId w:val="31"/>
      </w:numPr>
      <w:spacing w:after="160" w:line="259" w:lineRule="auto"/>
      <w:contextualSpacing w:val="0"/>
    </w:pPr>
    <w:rPr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9A4C71"/>
    <w:pPr>
      <w:keepNext/>
      <w:keepLines/>
      <w:spacing w:before="480" w:after="480" w:line="276" w:lineRule="auto"/>
      <w:contextualSpacing w:val="0"/>
      <w:outlineLvl w:val="9"/>
    </w:pPr>
    <w:rPr>
      <w:rFonts w:asciiTheme="majorHAnsi" w:eastAsiaTheme="majorEastAsia" w:hAnsiTheme="majorHAnsi" w:cstheme="majorBidi"/>
      <w:b/>
      <w:bCs/>
      <w:color w:val="003E52" w:themeColor="text2"/>
      <w:sz w:val="36"/>
      <w:szCs w:val="36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A4C71"/>
    <w:pPr>
      <w:tabs>
        <w:tab w:val="right" w:leader="dot" w:pos="9912"/>
      </w:tabs>
      <w:spacing w:before="120" w:after="120"/>
    </w:pPr>
    <w:rPr>
      <w:rFonts w:cstheme="minorHAnsi"/>
      <w:b/>
      <w:bCs/>
      <w:noProof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9A4C71"/>
    <w:pPr>
      <w:tabs>
        <w:tab w:val="right" w:leader="dot" w:pos="9912"/>
      </w:tabs>
      <w:spacing w:before="120" w:after="120"/>
    </w:pPr>
    <w:rPr>
      <w:rFonts w:cstheme="minorHAnsi"/>
      <w:b/>
      <w:bCs/>
      <w:noProof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951215"/>
    <w:pPr>
      <w:tabs>
        <w:tab w:val="right" w:leader="dot" w:pos="9912"/>
      </w:tabs>
      <w:spacing w:before="120" w:after="0"/>
      <w:contextualSpacing/>
    </w:pPr>
    <w:rPr>
      <w:rFonts w:cstheme="minorHAnsi"/>
      <w:noProof/>
      <w:szCs w:val="24"/>
    </w:rPr>
  </w:style>
  <w:style w:type="character" w:styleId="Hyperlink">
    <w:name w:val="Hyperlink"/>
    <w:basedOn w:val="DefaultParagraphFont"/>
    <w:uiPriority w:val="99"/>
    <w:unhideWhenUsed/>
    <w:rsid w:val="00022B0F"/>
    <w:rPr>
      <w:color w:val="003E52" w:themeColor="text2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951215"/>
    <w:pPr>
      <w:tabs>
        <w:tab w:val="right" w:leader="dot" w:pos="9912"/>
      </w:tabs>
      <w:spacing w:before="60" w:after="60"/>
      <w:ind w:left="567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AC35E2"/>
    <w:pPr>
      <w:spacing w:after="0"/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C35E2"/>
    <w:pPr>
      <w:spacing w:after="0"/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C35E2"/>
    <w:pPr>
      <w:spacing w:after="0"/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C35E2"/>
    <w:pPr>
      <w:spacing w:after="0"/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C35E2"/>
    <w:pPr>
      <w:spacing w:after="0"/>
      <w:ind w:left="1920"/>
    </w:pPr>
    <w:rPr>
      <w:rFonts w:cstheme="minorHAnsi"/>
      <w:sz w:val="20"/>
      <w:szCs w:val="20"/>
    </w:rPr>
  </w:style>
  <w:style w:type="paragraph" w:customStyle="1" w:styleId="HUDSubheading3">
    <w:name w:val="HUD_Subheading 3"/>
    <w:basedOn w:val="HUDSubheading2"/>
    <w:next w:val="HUDBody"/>
    <w:qFormat/>
    <w:rsid w:val="009A4C71"/>
    <w:pPr>
      <w:spacing w:before="240" w:after="0"/>
      <w:outlineLvl w:val="3"/>
    </w:pPr>
    <w:rPr>
      <w:b/>
      <w:iCs w:val="0"/>
      <w:sz w:val="24"/>
      <w:szCs w:val="24"/>
    </w:rPr>
  </w:style>
  <w:style w:type="paragraph" w:customStyle="1" w:styleId="HUDTableHeading0">
    <w:name w:val="HUD Table Heading"/>
    <w:basedOn w:val="Normal"/>
    <w:qFormat/>
    <w:rsid w:val="00A70E37"/>
    <w:pPr>
      <w:spacing w:after="120"/>
    </w:pPr>
    <w:rPr>
      <w:b/>
      <w:bCs/>
    </w:rPr>
  </w:style>
  <w:style w:type="paragraph" w:customStyle="1" w:styleId="HUDTableBody">
    <w:name w:val="HUD Table Body"/>
    <w:qFormat/>
    <w:rsid w:val="00A70E37"/>
    <w:pPr>
      <w:spacing w:after="120"/>
    </w:pPr>
    <w:rPr>
      <w:bCs/>
      <w:sz w:val="24"/>
    </w:rPr>
  </w:style>
  <w:style w:type="paragraph" w:customStyle="1" w:styleId="HUDTablebullets">
    <w:name w:val="HUD Table bullets"/>
    <w:qFormat/>
    <w:rsid w:val="00A70E37"/>
    <w:pPr>
      <w:numPr>
        <w:numId w:val="35"/>
      </w:numPr>
      <w:spacing w:after="120"/>
      <w:ind w:left="284" w:hanging="284"/>
    </w:pPr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020CF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20CFE"/>
    <w:pPr>
      <w:spacing w:line="240" w:lineRule="auto"/>
    </w:pPr>
    <w:rPr>
      <w:rFonts w:eastAsiaTheme="minorEastAsia"/>
      <w:sz w:val="20"/>
      <w:szCs w:val="25"/>
      <w:lang w:eastAsia="zh-CN" w:bidi="th-TH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20CFE"/>
    <w:rPr>
      <w:rFonts w:eastAsiaTheme="minorEastAsia"/>
      <w:sz w:val="20"/>
      <w:szCs w:val="25"/>
      <w:lang w:eastAsia="zh-CN" w:bidi="th-T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148F"/>
    <w:rPr>
      <w:rFonts w:eastAsiaTheme="minorHAnsi"/>
      <w:b/>
      <w:bCs/>
      <w:szCs w:val="20"/>
      <w:lang w:eastAsia="en-US"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148F"/>
    <w:rPr>
      <w:rFonts w:eastAsiaTheme="minorEastAsia"/>
      <w:b/>
      <w:bCs/>
      <w:sz w:val="20"/>
      <w:szCs w:val="20"/>
      <w:lang w:eastAsia="zh-CN" w:bidi="th-TH"/>
    </w:rPr>
  </w:style>
  <w:style w:type="paragraph" w:styleId="Revision">
    <w:name w:val="Revision"/>
    <w:hidden/>
    <w:uiPriority w:val="99"/>
    <w:semiHidden/>
    <w:rsid w:val="00155816"/>
    <w:pPr>
      <w:spacing w:after="0" w:line="240" w:lineRule="auto"/>
    </w:pPr>
    <w:rPr>
      <w:sz w:val="24"/>
    </w:rPr>
  </w:style>
  <w:style w:type="character" w:styleId="Mention">
    <w:name w:val="Mention"/>
    <w:basedOn w:val="DefaultParagraphFont"/>
    <w:uiPriority w:val="99"/>
    <w:unhideWhenUsed/>
    <w:rsid w:val="00A469F2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HUD%20Templates\Letterhead%20Dark.dotx" TargetMode="External"/></Relationships>
</file>

<file path=word/theme/theme1.xml><?xml version="1.0" encoding="utf-8"?>
<a:theme xmlns:a="http://schemas.openxmlformats.org/drawingml/2006/main" name="Office Theme">
  <a:themeElements>
    <a:clrScheme name="HUD">
      <a:dk1>
        <a:sysClr val="windowText" lastClr="000000"/>
      </a:dk1>
      <a:lt1>
        <a:sysClr val="window" lastClr="FFFFFF"/>
      </a:lt1>
      <a:dk2>
        <a:srgbClr val="003E52"/>
      </a:dk2>
      <a:lt2>
        <a:srgbClr val="FFC04A"/>
      </a:lt2>
      <a:accent1>
        <a:srgbClr val="62B6F3"/>
      </a:accent1>
      <a:accent2>
        <a:srgbClr val="00826E"/>
      </a:accent2>
      <a:accent3>
        <a:srgbClr val="A4343E"/>
      </a:accent3>
      <a:accent4>
        <a:srgbClr val="222423"/>
      </a:accent4>
      <a:accent5>
        <a:srgbClr val="E1E9EB"/>
      </a:accent5>
      <a:accent6>
        <a:srgbClr val="00C48D"/>
      </a:accent6>
      <a:hlink>
        <a:srgbClr val="FCD192"/>
      </a:hlink>
      <a:folHlink>
        <a:srgbClr val="DF8881"/>
      </a:folHlink>
    </a:clrScheme>
    <a:fontScheme name="HUD_System">
      <a:majorFont>
        <a:latin typeface="Arial Bold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eDocument" ma:contentTypeID="0x0101003578FF9FCE0DDA438D431D1FBBE73B0A00D6287563AC78924BA5595ED1D23BECC1" ma:contentTypeVersion="10" ma:contentTypeDescription="Create a new document." ma:contentTypeScope="" ma:versionID="78664855016613bd05bd31dea076137a">
  <xsd:schema xmlns:xsd="http://www.w3.org/2001/XMLSchema" xmlns:xs="http://www.w3.org/2001/XMLSchema" xmlns:p="http://schemas.microsoft.com/office/2006/metadata/properties" xmlns:ns2="9da600a7-27fd-43ea-8cef-f13e8bd432ff" xmlns:ns3="4f9c820c-e7e2-444d-97ee-45f2b3485c1d" xmlns:ns4="97c71325-65b9-4833-a997-d05ab51373a7" xmlns:ns6="cc3c8d93-9f70-45a7-929c-bc05fca4adc9" xmlns:ns7="be7d995d-587d-4065-acea-d102996473dd" targetNamespace="http://schemas.microsoft.com/office/2006/metadata/properties" ma:root="true" ma:fieldsID="52a6a9ef1193a5db40c468e5fa354a7e" ns2:_="" ns3:_="" ns4:_="" ns6:_="" ns7:_="">
    <xsd:import namespace="9da600a7-27fd-43ea-8cef-f13e8bd432ff"/>
    <xsd:import namespace="4f9c820c-e7e2-444d-97ee-45f2b3485c1d"/>
    <xsd:import namespace="97c71325-65b9-4833-a997-d05ab51373a7"/>
    <xsd:import namespace="cc3c8d93-9f70-45a7-929c-bc05fca4adc9"/>
    <xsd:import namespace="be7d995d-587d-4065-acea-d102996473dd"/>
    <xsd:element name="properties">
      <xsd:complexType>
        <xsd:sequence>
          <xsd:element name="documentManagement">
            <xsd:complexType>
              <xsd:all>
                <xsd:element ref="ns2:DocumentType" minOccurs="0"/>
                <xsd:element ref="ns3:BusinessValue" minOccurs="0"/>
                <xsd:element ref="ns3:CategoryName" minOccurs="0"/>
                <xsd:element ref="ns4:CategoryValue" minOccurs="0"/>
                <xsd:element ref="ns4:Project" minOccurs="0"/>
                <xsd:element ref="ns3:Case" minOccurs="0"/>
                <xsd:element ref="ns3:PRADate2" minOccurs="0"/>
                <xsd:element ref="ns3:PRADate3" minOccurs="0"/>
                <xsd:element ref="ns3:PRADateDisposal" minOccurs="0"/>
                <xsd:element ref="ns3:PRADateTrigger" minOccurs="0"/>
                <xsd:element ref="ns3:PRAText1" minOccurs="0"/>
                <xsd:element ref="ns3:PRAText2" minOccurs="0"/>
                <xsd:element ref="ns3:PRAText3" minOccurs="0"/>
                <xsd:element ref="ns3:PRAText4" minOccurs="0"/>
                <xsd:element ref="ns3:PRAText5" minOccurs="0"/>
                <xsd:element ref="ns3:PRAType" minOccurs="0"/>
                <xsd:element ref="ns3:PRADate1" minOccurs="0"/>
                <xsd:element ref="ns3:Narrative" minOccurs="0"/>
                <xsd:element ref="ns3:Function" minOccurs="0"/>
                <xsd:element ref="ns2:Year" minOccurs="0"/>
                <xsd:element ref="ns3:Activity" minOccurs="0"/>
                <xsd:element ref="ns3:Subactivity" minOccurs="0"/>
                <xsd:element ref="ns6:Financial_x0020_year" minOccurs="0"/>
                <xsd:element ref="ns4:New_x0020_Folder" minOccurs="0"/>
                <xsd:element ref="ns7:MediaServiceMetadata" minOccurs="0"/>
                <xsd:element ref="ns7:MediaServiceFastMetadata" minOccurs="0"/>
                <xsd:element ref="ns7:MediaServiceSearchProperties" minOccurs="0"/>
                <xsd:element ref="ns7:MediaServiceObjectDetectorVersions" minOccurs="0"/>
                <xsd:element ref="ns7:FormDocumentTyp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a600a7-27fd-43ea-8cef-f13e8bd432ff" elementFormDefault="qualified">
    <xsd:import namespace="http://schemas.microsoft.com/office/2006/documentManagement/types"/>
    <xsd:import namespace="http://schemas.microsoft.com/office/infopath/2007/PartnerControls"/>
    <xsd:element name="DocumentType" ma:index="8" nillable="true" ma:displayName="Document Type" ma:format="Dropdown" ma:internalName="DocumentType">
      <xsd:simpleType>
        <xsd:union memberTypes="dms:Text">
          <xsd:simpleType>
            <xsd:restriction base="dms:Choice">
              <xsd:enumeration value="APPLICATION, Certificate, Consent related"/>
              <xsd:enumeration value="CABINET PAPER, Amendment"/>
              <xsd:enumeration value="CONTRACT, Variation, Agreement"/>
              <xsd:enumeration value="CORRESPONDENCE"/>
              <xsd:enumeration value="DATA, Calculation, Working"/>
              <xsd:enumeration value="DRAWING, Plan, Map, Title"/>
              <xsd:enumeration value="EMPLOYMENT related"/>
              <xsd:enumeration value="FINANCIAL related"/>
              <xsd:enumeration value="KNOWLEDGE article"/>
              <xsd:enumeration value="MANUAL, Instruction, FAQ"/>
              <xsd:enumeration value="MINISTERIAL Request, Question"/>
              <xsd:enumeration value="MEETING related"/>
              <xsd:enumeration value="MEMO, Filenote, Email"/>
              <xsd:enumeration value="MODEL, Calculation, Working"/>
              <xsd:enumeration value="PHOTO, Image or multi-media"/>
              <xsd:enumeration value="PRESENTATION"/>
              <xsd:enumeration value="PUBLICATION material"/>
              <xsd:enumeration value="PURCHASING related"/>
              <xsd:enumeration value="REPORT, or planning related"/>
              <xsd:enumeration value="RULES, Policy, Law, Procedure"/>
              <xsd:enumeration value="SERVICE REQUEST related"/>
              <xsd:enumeration value="SUBMISSION, application, supporting material"/>
              <xsd:enumeration value="SPECIFICATION or standard"/>
              <xsd:enumeration value="SUPPLIER PRODUCT Info"/>
              <xsd:enumeration value="TEMPLATE, Checklist or Form"/>
              <xsd:enumeration value="THIRD PARTY reference material"/>
            </xsd:restriction>
          </xsd:simpleType>
        </xsd:union>
      </xsd:simpleType>
    </xsd:element>
    <xsd:element name="Year" ma:index="28" nillable="true" ma:displayName="Year" ma:format="RadioButtons" ma:hidden="true" ma:internalName="Year">
      <xsd:simpleType>
        <xsd:union memberTypes="dms:Text">
          <xsd:simpleType>
            <xsd:restriction base="dms:Choice">
              <xsd:enumeration value="2017"/>
              <xsd:enumeration value="2018"/>
              <xsd:enumeration value="2019"/>
              <xsd:enumeration value="2020"/>
              <xsd:enumeration value="2021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9c820c-e7e2-444d-97ee-45f2b3485c1d" elementFormDefault="qualified">
    <xsd:import namespace="http://schemas.microsoft.com/office/2006/documentManagement/types"/>
    <xsd:import namespace="http://schemas.microsoft.com/office/infopath/2007/PartnerControls"/>
    <xsd:element name="BusinessValue" ma:index="9" nillable="true" ma:displayName="Business Value" ma:default="Normal" ma:format="Dropdown" ma:hidden="true" ma:internalName="BusinessValue">
      <xsd:simpleType>
        <xsd:union memberTypes="dms:Text">
          <xsd:simpleType>
            <xsd:restriction base="dms:Choice">
              <xsd:enumeration value="Delete Soon"/>
              <xsd:enumeration value="Transfer Soon"/>
              <xsd:enumeration value="Appraise Soon"/>
              <xsd:enumeration value="Delete"/>
              <xsd:enumeration value="Transfer"/>
              <xsd:enumeration value="Appraise"/>
              <xsd:enumeration value="Hold"/>
              <xsd:enumeration value="Normal"/>
            </xsd:restriction>
          </xsd:simpleType>
        </xsd:union>
      </xsd:simpleType>
    </xsd:element>
    <xsd:element name="CategoryName" ma:index="10" nillable="true" ma:displayName="CategoryName" ma:format="Dropdown" ma:hidden="true" ma:internalName="CategoryName">
      <xsd:simpleType>
        <xsd:union memberTypes="dms:Text">
          <xsd:simpleType>
            <xsd:restriction base="dms:Choice">
              <xsd:enumeration value="Enter Choice #1"/>
              <xsd:enumeration value="Enter Choice #2"/>
              <xsd:enumeration value="Enter Choice #3"/>
            </xsd:restriction>
          </xsd:simpleType>
        </xsd:union>
      </xsd:simpleType>
    </xsd:element>
    <xsd:element name="Case" ma:index="13" nillable="true" ma:displayName="Case" ma:default="NA" ma:hidden="true" ma:internalName="Case" ma:readOnly="false">
      <xsd:simpleType>
        <xsd:restriction base="dms:Text">
          <xsd:maxLength value="255"/>
        </xsd:restriction>
      </xsd:simpleType>
    </xsd:element>
    <xsd:element name="PRADate2" ma:index="14" nillable="true" ma:displayName="PRADate2" ma:format="DateOnly" ma:hidden="true" ma:internalName="PRADate2" ma:readOnly="false">
      <xsd:simpleType>
        <xsd:restriction base="dms:DateTime"/>
      </xsd:simpleType>
    </xsd:element>
    <xsd:element name="PRADate3" ma:index="15" nillable="true" ma:displayName="PRADate3" ma:format="DateOnly" ma:hidden="true" ma:internalName="PRADate3" ma:readOnly="false">
      <xsd:simpleType>
        <xsd:restriction base="dms:DateTime"/>
      </xsd:simpleType>
    </xsd:element>
    <xsd:element name="PRADateDisposal" ma:index="16" nillable="true" ma:displayName="PRADateDisposal" ma:format="DateOnly" ma:hidden="true" ma:internalName="PRADateDisposal" ma:readOnly="false">
      <xsd:simpleType>
        <xsd:restriction base="dms:DateTime"/>
      </xsd:simpleType>
    </xsd:element>
    <xsd:element name="PRADateTrigger" ma:index="17" nillable="true" ma:displayName="PRADateTrigger" ma:format="DateOnly" ma:hidden="true" ma:internalName="PRADateTrigger" ma:readOnly="false">
      <xsd:simpleType>
        <xsd:restriction base="dms:DateTime"/>
      </xsd:simpleType>
    </xsd:element>
    <xsd:element name="PRAText1" ma:index="18" nillable="true" ma:displayName="PRAText1" ma:hidden="true" ma:internalName="PRAText1" ma:readOnly="false">
      <xsd:simpleType>
        <xsd:restriction base="dms:Text">
          <xsd:maxLength value="255"/>
        </xsd:restriction>
      </xsd:simpleType>
    </xsd:element>
    <xsd:element name="PRAText2" ma:index="19" nillable="true" ma:displayName="PRAText2" ma:hidden="true" ma:internalName="PRAText2" ma:readOnly="false">
      <xsd:simpleType>
        <xsd:restriction base="dms:Text">
          <xsd:maxLength value="255"/>
        </xsd:restriction>
      </xsd:simpleType>
    </xsd:element>
    <xsd:element name="PRAText3" ma:index="20" nillable="true" ma:displayName="PRAText3" ma:hidden="true" ma:internalName="PRAText3" ma:readOnly="false">
      <xsd:simpleType>
        <xsd:restriction base="dms:Text">
          <xsd:maxLength value="255"/>
        </xsd:restriction>
      </xsd:simpleType>
    </xsd:element>
    <xsd:element name="PRAText4" ma:index="21" nillable="true" ma:displayName="PRAText4" ma:hidden="true" ma:internalName="PRAText4" ma:readOnly="false">
      <xsd:simpleType>
        <xsd:restriction base="dms:Text">
          <xsd:maxLength value="255"/>
        </xsd:restriction>
      </xsd:simpleType>
    </xsd:element>
    <xsd:element name="PRAText5" ma:index="22" nillable="true" ma:displayName="PRAText5" ma:hidden="true" ma:internalName="PRAText5" ma:readOnly="false">
      <xsd:simpleType>
        <xsd:restriction base="dms:Text">
          <xsd:maxLength value="255"/>
        </xsd:restriction>
      </xsd:simpleType>
    </xsd:element>
    <xsd:element name="PRAType" ma:index="24" nillable="true" ma:displayName="PRAType" ma:default="Doc" ma:hidden="true" ma:internalName="PRAType" ma:readOnly="false">
      <xsd:simpleType>
        <xsd:restriction base="dms:Text">
          <xsd:maxLength value="255"/>
        </xsd:restriction>
      </xsd:simpleType>
    </xsd:element>
    <xsd:element name="PRADate1" ma:index="25" nillable="true" ma:displayName="PRADate1" ma:format="DateOnly" ma:hidden="true" ma:internalName="PRADate1" ma:readOnly="false">
      <xsd:simpleType>
        <xsd:restriction base="dms:DateTime"/>
      </xsd:simpleType>
    </xsd:element>
    <xsd:element name="Narrative" ma:index="26" nillable="true" ma:displayName="Narrative" ma:hidden="true" ma:internalName="Narrative" ma:readOnly="false">
      <xsd:simpleType>
        <xsd:restriction base="dms:Note"/>
      </xsd:simpleType>
    </xsd:element>
    <xsd:element name="Function" ma:index="27" nillable="true" ma:displayName="Function" ma:default="NA" ma:hidden="true" ma:internalName="Function" ma:readOnly="false">
      <xsd:simpleType>
        <xsd:restriction base="dms:Text">
          <xsd:maxLength value="255"/>
        </xsd:restriction>
      </xsd:simpleType>
    </xsd:element>
    <xsd:element name="Activity" ma:index="29" nillable="true" ma:displayName="Activity" ma:default="NA" ma:hidden="true" ma:internalName="Activity" ma:readOnly="false">
      <xsd:simpleType>
        <xsd:restriction base="dms:Text">
          <xsd:maxLength value="255"/>
        </xsd:restriction>
      </xsd:simpleType>
    </xsd:element>
    <xsd:element name="Subactivity" ma:index="30" nillable="true" ma:displayName="Subactivity" ma:default="NA" ma:hidden="true" ma:internalName="Subactivit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c71325-65b9-4833-a997-d05ab51373a7" elementFormDefault="qualified">
    <xsd:import namespace="http://schemas.microsoft.com/office/2006/documentManagement/types"/>
    <xsd:import namespace="http://schemas.microsoft.com/office/infopath/2007/PartnerControls"/>
    <xsd:element name="CategoryValue" ma:index="11" nillable="true" ma:displayName="CategoryValue" ma:format="Dropdown" ma:hidden="true" ma:internalName="CategoryValue">
      <xsd:simpleType>
        <xsd:union memberTypes="dms:Text">
          <xsd:simpleType>
            <xsd:restriction base="dms:Choice">
              <xsd:enumeration value="Enter Choice #1"/>
              <xsd:enumeration value="Enter Choice #2"/>
              <xsd:enumeration value="Enter Choice #3"/>
            </xsd:restriction>
          </xsd:simpleType>
        </xsd:union>
      </xsd:simpleType>
    </xsd:element>
    <xsd:element name="Project" ma:index="12" nillable="true" ma:displayName="Project" ma:hidden="true" ma:internalName="Project" ma:readOnly="false">
      <xsd:simpleType>
        <xsd:restriction base="dms:Text">
          <xsd:maxLength value="255"/>
        </xsd:restriction>
      </xsd:simpleType>
    </xsd:element>
    <xsd:element name="New_x0020_Folder" ma:index="32" nillable="true" ma:displayName="Topic" ma:internalName="New_x0020_Fold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3c8d93-9f70-45a7-929c-bc05fca4adc9" elementFormDefault="qualified">
    <xsd:import namespace="http://schemas.microsoft.com/office/2006/documentManagement/types"/>
    <xsd:import namespace="http://schemas.microsoft.com/office/infopath/2007/PartnerControls"/>
    <xsd:element name="Financial_x0020_year" ma:index="31" nillable="true" ma:displayName="Financial year" ma:description="document mgmt. metadata - fiscal year reference" ma:format="Dropdown" ma:internalName="Financial_x0020_year">
      <xsd:simpleType>
        <xsd:union memberTypes="dms:Text">
          <xsd:simpleType>
            <xsd:restriction base="dms:Choice">
              <xsd:enumeration value="16/17"/>
              <xsd:enumeration value="17/18"/>
              <xsd:enumeration value="18/19"/>
              <xsd:enumeration value="19/20"/>
              <xsd:enumeration value="20/21"/>
              <xsd:enumeration value="21/22"/>
              <xsd:enumeration value="22/23"/>
              <xsd:enumeration value="23/24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7d995d-587d-4065-acea-d102996473d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FormDocumentType" ma:index="37" nillable="true" ma:displayName="FormDocumentType" ma:format="Dropdown" ma:internalName="FormDocumentType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Type xmlns="9da600a7-27fd-43ea-8cef-f13e8bd432ff" xsi:nil="true"/>
    <BusinessValue xmlns="4f9c820c-e7e2-444d-97ee-45f2b3485c1d">Normal</BusinessValue>
    <PRADateDisposal xmlns="4f9c820c-e7e2-444d-97ee-45f2b3485c1d" xsi:nil="true"/>
    <Subactivity xmlns="4f9c820c-e7e2-444d-97ee-45f2b3485c1d">NA</Subactivity>
    <PRADate3 xmlns="4f9c820c-e7e2-444d-97ee-45f2b3485c1d" xsi:nil="true"/>
    <PRAText5 xmlns="4f9c820c-e7e2-444d-97ee-45f2b3485c1d" xsi:nil="true"/>
    <Activity xmlns="4f9c820c-e7e2-444d-97ee-45f2b3485c1d">NA</Activity>
    <Financial_x0020_year xmlns="cc3c8d93-9f70-45a7-929c-bc05fca4adc9" xsi:nil="true"/>
    <PRADate2 xmlns="4f9c820c-e7e2-444d-97ee-45f2b3485c1d" xsi:nil="true"/>
    <Case xmlns="4f9c820c-e7e2-444d-97ee-45f2b3485c1d">NA</Case>
    <PRAText1 xmlns="4f9c820c-e7e2-444d-97ee-45f2b3485c1d" xsi:nil="true"/>
    <PRAText4 xmlns="4f9c820c-e7e2-444d-97ee-45f2b3485c1d" xsi:nil="true"/>
    <Year xmlns="9da600a7-27fd-43ea-8cef-f13e8bd432ff" xsi:nil="true"/>
    <Project xmlns="97c71325-65b9-4833-a997-d05ab51373a7" xsi:nil="true"/>
    <Function xmlns="4f9c820c-e7e2-444d-97ee-45f2b3485c1d">NA</Function>
    <PRAType xmlns="4f9c820c-e7e2-444d-97ee-45f2b3485c1d">Doc</PRAType>
    <PRADate1 xmlns="4f9c820c-e7e2-444d-97ee-45f2b3485c1d" xsi:nil="true"/>
    <PRAText3 xmlns="4f9c820c-e7e2-444d-97ee-45f2b3485c1d" xsi:nil="true"/>
    <New_x0020_Folder xmlns="97c71325-65b9-4833-a997-d05ab51373a7" xsi:nil="true"/>
    <CategoryName xmlns="4f9c820c-e7e2-444d-97ee-45f2b3485c1d" xsi:nil="true"/>
    <PRADateTrigger xmlns="4f9c820c-e7e2-444d-97ee-45f2b3485c1d" xsi:nil="true"/>
    <Narrative xmlns="4f9c820c-e7e2-444d-97ee-45f2b3485c1d" xsi:nil="true"/>
    <CategoryValue xmlns="97c71325-65b9-4833-a997-d05ab51373a7" xsi:nil="true"/>
    <PRAText2 xmlns="4f9c820c-e7e2-444d-97ee-45f2b3485c1d" xsi:nil="true"/>
    <FormDocumentType xmlns="be7d995d-587d-4065-acea-d102996473dd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C63F1BF-6E9B-4942-A43C-A5477FB9088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45A6DF9-2F89-4801-BD00-8E6D6A43E1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a600a7-27fd-43ea-8cef-f13e8bd432ff"/>
    <ds:schemaRef ds:uri="4f9c820c-e7e2-444d-97ee-45f2b3485c1d"/>
    <ds:schemaRef ds:uri="97c71325-65b9-4833-a997-d05ab51373a7"/>
    <ds:schemaRef ds:uri="cc3c8d93-9f70-45a7-929c-bc05fca4adc9"/>
    <ds:schemaRef ds:uri="be7d995d-587d-4065-acea-d102996473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8D4D606-DA10-4976-9D96-26DBF8D01CEB}">
  <ds:schemaRefs>
    <ds:schemaRef ds:uri="http://schemas.microsoft.com/office/2006/documentManagement/types"/>
    <ds:schemaRef ds:uri="http://purl.org/dc/dcmitype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be7d995d-587d-4065-acea-d102996473dd"/>
    <ds:schemaRef ds:uri="cc3c8d93-9f70-45a7-929c-bc05fca4adc9"/>
    <ds:schemaRef ds:uri="97c71325-65b9-4833-a997-d05ab51373a7"/>
    <ds:schemaRef ds:uri="http://purl.org/dc/elements/1.1/"/>
    <ds:schemaRef ds:uri="4f9c820c-e7e2-444d-97ee-45f2b3485c1d"/>
    <ds:schemaRef ds:uri="9da600a7-27fd-43ea-8cef-f13e8bd432ff"/>
    <ds:schemaRef ds:uri="http://www.w3.org/XML/1998/namespace"/>
    <ds:schemaRef ds:uri="http://purl.org/dc/terms/"/>
  </ds:schemaRefs>
</ds:datastoreItem>
</file>

<file path=customXml/itemProps5.xml><?xml version="1.0" encoding="utf-8"?>
<ds:datastoreItem xmlns:ds="http://schemas.openxmlformats.org/officeDocument/2006/customXml" ds:itemID="{E42C3801-9EA6-454B-BE58-88922CE28AC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3163C57A-0EB4-4759-A391-A9C12089CE5A}">
  <ds:schemaRefs>
    <ds:schemaRef ds:uri="http://schemas.microsoft.com/sharepoint/events"/>
  </ds:schemaRefs>
</ds:datastoreItem>
</file>

<file path=docMetadata/LabelInfo.xml><?xml version="1.0" encoding="utf-8"?>
<clbl:labelList xmlns:clbl="http://schemas.microsoft.com/office/2020/mipLabelMetadata">
  <clbl:label id="{5d55f92f-9485-4f69-b590-6c6b0063de55}" enabled="1" method="Privileged" siteId="{9e9b3020-3d38-48a6-9064-373bc7b156dc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Letterhead Dark</Template>
  <TotalTime>1180</TotalTime>
  <Pages>8</Pages>
  <Words>931</Words>
  <Characters>5312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6231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Wijohn</dc:creator>
  <cp:keywords>Subtitle</cp:keywords>
  <dc:description>[Security level]</dc:description>
  <cp:lastModifiedBy>Tori Richards</cp:lastModifiedBy>
  <cp:revision>167</cp:revision>
  <dcterms:created xsi:type="dcterms:W3CDTF">2024-09-02T18:35:00Z</dcterms:created>
  <dcterms:modified xsi:type="dcterms:W3CDTF">2024-10-10T01:59:00Z</dcterms:modified>
  <cp:category>Tracking number</cp:category>
  <cp:contentStatus>[SUBJECT/ GROUP BEING MET WITH, DATE]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0x0101003578FF9FCE0DDA438D431D1FBBE73B0A00D6287563AC78924BA5595ED1D23BECC1</vt:lpwstr>
  </property>
  <property fmtid="{D5CDD505-2E9C-101B-9397-08002B2CF9AE}" pid="3" name="_dlc_DocIdItemGuid">
    <vt:lpwstr>c041783e-7703-4f7a-807f-54a4f73dfe52</vt:lpwstr>
  </property>
  <property fmtid="{D5CDD505-2E9C-101B-9397-08002B2CF9AE}" pid="4" name="ClassificationContentMarkingFooterShapeIds">
    <vt:lpwstr>18c9f9cd,19708b5a,3aba60d1,79fa4633,293ef6f4,c2257e9</vt:lpwstr>
  </property>
  <property fmtid="{D5CDD505-2E9C-101B-9397-08002B2CF9AE}" pid="5" name="ClassificationContentMarkingFooterFontProps">
    <vt:lpwstr>#000000,10,Calibri</vt:lpwstr>
  </property>
  <property fmtid="{D5CDD505-2E9C-101B-9397-08002B2CF9AE}" pid="6" name="ClassificationContentMarkingFooterText">
    <vt:lpwstr>[IN-CONFIDENCE:RELEASE EXTERNAL]</vt:lpwstr>
  </property>
  <property fmtid="{D5CDD505-2E9C-101B-9397-08002B2CF9AE}" pid="7" name="_dlc_DocId">
    <vt:lpwstr>6M4MRKPXZU3A-1191982863-154</vt:lpwstr>
  </property>
  <property fmtid="{D5CDD505-2E9C-101B-9397-08002B2CF9AE}" pid="8" name="_dlc_DocIdUrl">
    <vt:lpwstr>https://mhud.sharepoint.com/sites/services/_layouts/15/DocIdRedir.aspx?ID=6M4MRKPXZU3A-1191982863-154, 6M4MRKPXZU3A-1191982863-154</vt:lpwstr>
  </property>
</Properties>
</file>